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4F4" w:rsidRPr="003C38F3" w:rsidRDefault="008024F4" w:rsidP="008024F4">
      <w:pPr>
        <w:pStyle w:val="A7WorksheetTitle"/>
        <w:numPr>
          <w:ilvl w:val="6"/>
          <w:numId w:val="12"/>
        </w:numPr>
      </w:pPr>
      <w:bookmarkStart w:id="0" w:name="_Toc297285903"/>
      <w:bookmarkStart w:id="1" w:name="_Toc303764542"/>
      <w:r w:rsidRPr="003C38F3">
        <w:rPr>
          <w:smallCaps/>
        </w:rPr>
        <w:t>Φύλλο Εργασίας</w:t>
      </w:r>
      <w:r w:rsidRPr="003C38F3">
        <w:t xml:space="preserve"> B.2.</w:t>
      </w:r>
      <w:bookmarkEnd w:id="0"/>
      <w:r w:rsidRPr="003C38F3">
        <w:t>M1</w:t>
      </w:r>
      <w:r w:rsidRPr="003C38F3">
        <w:br/>
      </w:r>
      <w:r w:rsidRPr="006702E9">
        <w:t>Βασικές έννοιες της Αρχιτεκτονικής του Η/Υ</w:t>
      </w:r>
      <w:bookmarkEnd w:id="1"/>
    </w:p>
    <w:p w:rsidR="008024F4" w:rsidRPr="00061090" w:rsidRDefault="008024F4" w:rsidP="00061090">
      <w:pPr>
        <w:pStyle w:val="AimsTitle"/>
      </w:pPr>
      <w:r w:rsidRPr="00F87432">
        <w:t xml:space="preserve">Τι θα μάθουμε </w:t>
      </w:r>
      <w:r w:rsidRPr="00061090">
        <w:rPr>
          <w:lang w:val="en-US"/>
        </w:rPr>
        <w:t>σήμερα</w:t>
      </w:r>
      <w:r w:rsidRPr="00F87432">
        <w:t>:</w:t>
      </w:r>
    </w:p>
    <w:p w:rsidR="008024F4" w:rsidRPr="00145968" w:rsidRDefault="008024F4" w:rsidP="008024F4">
      <w:pPr>
        <w:pStyle w:val="AimsBulletList"/>
        <w:tabs>
          <w:tab w:val="clear" w:pos="284"/>
        </w:tabs>
        <w:rPr>
          <w:lang w:val="el-GR"/>
        </w:rPr>
      </w:pPr>
      <w:r w:rsidRPr="00145968">
        <w:rPr>
          <w:lang w:val="el-GR"/>
        </w:rPr>
        <w:t>Να αναφέρουμε και να εξηγούμε τι είναι Αρχιτεκτονική Η/Υ</w:t>
      </w:r>
    </w:p>
    <w:p w:rsidR="008024F4" w:rsidRPr="00AE4C7C" w:rsidRDefault="008024F4" w:rsidP="008024F4">
      <w:pPr>
        <w:pStyle w:val="AimsBulletList"/>
        <w:tabs>
          <w:tab w:val="clear" w:pos="284"/>
        </w:tabs>
        <w:jc w:val="left"/>
        <w:rPr>
          <w:lang w:val="el-GR"/>
        </w:rPr>
      </w:pPr>
      <w:r w:rsidRPr="00145968">
        <w:rPr>
          <w:lang w:val="el-GR"/>
        </w:rPr>
        <w:t xml:space="preserve">Να γνωρίσουμε τα βασικά εξαρτήματα που βρίσκονται στο εσωτερικό του υπολογιστή </w:t>
      </w:r>
      <w:r w:rsidRPr="00AE4C7C">
        <w:rPr>
          <w:lang w:val="el-GR"/>
        </w:rPr>
        <w:t>και να εξηγούμε τον ρόλο τους:</w:t>
      </w:r>
      <w:r w:rsidRPr="00AE4C7C">
        <w:rPr>
          <w:lang w:val="el-GR"/>
        </w:rPr>
        <w:br/>
        <w:t>- Τροφοδοτικό (</w:t>
      </w:r>
      <w:r>
        <w:t>Power</w:t>
      </w:r>
      <w:r w:rsidRPr="00AE4C7C">
        <w:rPr>
          <w:lang w:val="el-GR"/>
        </w:rPr>
        <w:t xml:space="preserve"> </w:t>
      </w:r>
      <w:r>
        <w:t>Supply</w:t>
      </w:r>
      <w:r w:rsidRPr="00AE4C7C">
        <w:rPr>
          <w:lang w:val="el-GR"/>
        </w:rPr>
        <w:t>)</w:t>
      </w:r>
      <w:r w:rsidRPr="00AE4C7C">
        <w:rPr>
          <w:lang w:val="el-GR"/>
        </w:rPr>
        <w:br/>
        <w:t>- Μητρική πλακέτα ή κάρτα (</w:t>
      </w:r>
      <w:r w:rsidRPr="00061090">
        <w:t>motherboard</w:t>
      </w:r>
      <w:r w:rsidRPr="00AE4C7C">
        <w:rPr>
          <w:lang w:val="el-GR"/>
        </w:rPr>
        <w:t>)</w:t>
      </w:r>
      <w:r w:rsidRPr="00AE4C7C">
        <w:rPr>
          <w:lang w:val="el-GR"/>
        </w:rPr>
        <w:br/>
        <w:t>- Κύρια Μνήμη ή Μνήμη Τυχαίας Προσπέλασης (</w:t>
      </w:r>
      <w:smartTag w:uri="urn:schemas-microsoft-com:office:smarttags" w:element="stockticker">
        <w:r w:rsidRPr="00061090">
          <w:t>RAM</w:t>
        </w:r>
      </w:smartTag>
      <w:r w:rsidRPr="00AE4C7C">
        <w:rPr>
          <w:lang w:val="el-GR"/>
        </w:rPr>
        <w:t>)</w:t>
      </w:r>
      <w:r w:rsidRPr="00AE4C7C">
        <w:rPr>
          <w:lang w:val="el-GR"/>
        </w:rPr>
        <w:br/>
        <w:t>- Μνήμη Μόνο για Διάβασμα (</w:t>
      </w:r>
      <w:r w:rsidRPr="00061090">
        <w:t>ROM</w:t>
      </w:r>
      <w:r w:rsidRPr="00AE4C7C">
        <w:rPr>
          <w:lang w:val="el-GR"/>
        </w:rPr>
        <w:t>)</w:t>
      </w:r>
      <w:r w:rsidRPr="00AE4C7C">
        <w:rPr>
          <w:lang w:val="el-GR"/>
        </w:rPr>
        <w:br/>
        <w:t>- Κεντρική Μονάδα Επεξεργασίας  (Κ.Μ.Ε</w:t>
      </w:r>
      <w:r w:rsidRPr="005E210C">
        <w:rPr>
          <w:lang w:val="el-GR"/>
        </w:rPr>
        <w:t>.</w:t>
      </w:r>
      <w:r w:rsidRPr="00AE4C7C">
        <w:rPr>
          <w:lang w:val="el-GR"/>
        </w:rPr>
        <w:t xml:space="preserve">, </w:t>
      </w:r>
      <w:r w:rsidRPr="00061090">
        <w:t>CPU</w:t>
      </w:r>
      <w:r w:rsidRPr="00AE4C7C">
        <w:rPr>
          <w:lang w:val="el-GR"/>
        </w:rPr>
        <w:t>)</w:t>
      </w:r>
      <w:r w:rsidRPr="00AE4C7C">
        <w:rPr>
          <w:lang w:val="el-GR"/>
        </w:rPr>
        <w:br/>
        <w:t xml:space="preserve">- Κάρτες Επέκτασης και Υποδοχές </w:t>
      </w:r>
      <w:r>
        <w:rPr>
          <w:lang w:val="el-GR"/>
        </w:rPr>
        <w:t>Ε</w:t>
      </w:r>
      <w:r w:rsidRPr="00AE4C7C">
        <w:rPr>
          <w:lang w:val="el-GR"/>
        </w:rPr>
        <w:t>πέκτασης</w:t>
      </w:r>
      <w:r w:rsidRPr="00AE4C7C">
        <w:rPr>
          <w:lang w:val="el-GR"/>
        </w:rPr>
        <w:br/>
        <w:t>- Θύρες σύνδεσης</w:t>
      </w:r>
      <w:r w:rsidRPr="00221386">
        <w:rPr>
          <w:lang w:val="el-GR"/>
        </w:rPr>
        <w:t xml:space="preserve"> </w:t>
      </w:r>
      <w:r w:rsidRPr="00AE4C7C">
        <w:rPr>
          <w:lang w:val="el-GR"/>
        </w:rPr>
        <w:t>(</w:t>
      </w:r>
      <w:r w:rsidRPr="00061090">
        <w:t>Ports</w:t>
      </w:r>
      <w:r w:rsidRPr="00AE4C7C">
        <w:rPr>
          <w:lang w:val="el-GR"/>
        </w:rPr>
        <w:t>)</w:t>
      </w:r>
    </w:p>
    <w:p w:rsidR="008024F4" w:rsidRPr="00145968" w:rsidRDefault="008024F4" w:rsidP="008024F4">
      <w:pPr>
        <w:pStyle w:val="AimsBulletList"/>
        <w:tabs>
          <w:tab w:val="clear" w:pos="284"/>
        </w:tabs>
        <w:rPr>
          <w:lang w:val="el-GR"/>
        </w:rPr>
      </w:pPr>
      <w:r w:rsidRPr="00145968">
        <w:rPr>
          <w:lang w:val="el-GR"/>
        </w:rPr>
        <w:t>Να γνωρίσουμε βασικές κάρτες επέκτασης (κάρτα δικτύου, κάρτα ήχου, κάρτα γραφικών)</w:t>
      </w:r>
    </w:p>
    <w:p w:rsidR="008024F4" w:rsidRPr="00145968" w:rsidRDefault="008024F4" w:rsidP="008024F4">
      <w:pPr>
        <w:pStyle w:val="AimsBulletList"/>
        <w:tabs>
          <w:tab w:val="clear" w:pos="284"/>
        </w:tabs>
        <w:rPr>
          <w:lang w:val="el-GR"/>
        </w:rPr>
      </w:pPr>
      <w:r w:rsidRPr="00145968">
        <w:rPr>
          <w:lang w:val="el-GR"/>
        </w:rPr>
        <w:t>Να γνωρίσουμε τις κύριες θύρες σύνδεσης (</w:t>
      </w:r>
      <w:r w:rsidRPr="00061090">
        <w:t>ports</w:t>
      </w:r>
      <w:r w:rsidRPr="00145968">
        <w:rPr>
          <w:lang w:val="el-GR"/>
        </w:rPr>
        <w:t>) που πιθανό να υπάρχουν σε έναν υπολογιστή και τι (συσκευή) μπορεί να συνδέεται στην καθεμιά από αυτές</w:t>
      </w:r>
    </w:p>
    <w:p w:rsidR="008024F4" w:rsidRPr="00145968" w:rsidRDefault="008024F4" w:rsidP="008024F4">
      <w:pPr>
        <w:pStyle w:val="AimsBulletList"/>
        <w:tabs>
          <w:tab w:val="clear" w:pos="284"/>
        </w:tabs>
        <w:rPr>
          <w:lang w:val="el-GR"/>
        </w:rPr>
      </w:pPr>
      <w:r w:rsidRPr="00145968">
        <w:rPr>
          <w:lang w:val="el-GR"/>
        </w:rPr>
        <w:t>Να γνωρίσουμε τα βασικά είδη καλωδίων (</w:t>
      </w:r>
      <w:smartTag w:uri="urn:schemas-microsoft-com:office:smarttags" w:element="stockticker">
        <w:r w:rsidRPr="00061090">
          <w:t>USB</w:t>
        </w:r>
      </w:smartTag>
      <w:r w:rsidRPr="00145968">
        <w:rPr>
          <w:lang w:val="el-GR"/>
        </w:rPr>
        <w:t xml:space="preserve">, </w:t>
      </w:r>
      <w:r w:rsidRPr="00061090">
        <w:t>VGA</w:t>
      </w:r>
      <w:r w:rsidRPr="00145968">
        <w:rPr>
          <w:lang w:val="el-GR"/>
        </w:rPr>
        <w:t xml:space="preserve">, </w:t>
      </w:r>
      <w:r w:rsidRPr="00061090">
        <w:t>Ethernet</w:t>
      </w:r>
      <w:r w:rsidRPr="00145968">
        <w:rPr>
          <w:lang w:val="el-GR"/>
        </w:rPr>
        <w:t xml:space="preserve">, </w:t>
      </w:r>
      <w:r w:rsidRPr="00061090">
        <w:t>HDMI</w:t>
      </w:r>
      <w:r w:rsidRPr="00145968">
        <w:rPr>
          <w:lang w:val="el-GR"/>
        </w:rPr>
        <w:t>) που χρησιμοποιούνται σε έναν ηλεκτρονικό υπολογιστή και σε ποια θύρα συνδέονται</w:t>
      </w:r>
      <w:r>
        <w:rPr>
          <w:lang w:val="el-GR"/>
        </w:rPr>
        <w:t>.</w:t>
      </w:r>
    </w:p>
    <w:p w:rsidR="008024F4" w:rsidRPr="00A618C1" w:rsidRDefault="008024F4" w:rsidP="00CE2E33">
      <w:pPr>
        <w:pStyle w:val="Activities"/>
      </w:pPr>
      <w:r>
        <w:rPr>
          <w:noProof/>
          <w:position w:val="-8"/>
          <w:lang w:val="en-GB" w:eastAsia="en-GB"/>
        </w:rPr>
        <w:drawing>
          <wp:inline distT="0" distB="0" distL="0" distR="0" wp14:anchorId="1435A0B9" wp14:editId="68639ED0">
            <wp:extent cx="314325" cy="266700"/>
            <wp:effectExtent l="0" t="0" r="9525" b="0"/>
            <wp:docPr id="11" name="Picture 11" descr="MP91022097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MP910220979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8C1">
        <w:t>Δραστηριότητες Εμπέδωσης</w:t>
      </w:r>
    </w:p>
    <w:p w:rsidR="008024F4" w:rsidRDefault="008024F4" w:rsidP="008024F4">
      <w:pPr>
        <w:pStyle w:val="A8Question"/>
        <w:numPr>
          <w:ilvl w:val="7"/>
          <w:numId w:val="12"/>
        </w:numPr>
        <w:rPr>
          <w:lang w:val="el-GR"/>
        </w:rPr>
      </w:pPr>
      <w:r w:rsidRPr="006702E9">
        <w:rPr>
          <w:lang w:val="el-GR"/>
        </w:rPr>
        <w:t xml:space="preserve">Εντοπίστε στην </w:t>
      </w:r>
      <w:r w:rsidRPr="009D6254">
        <w:rPr>
          <w:b/>
          <w:lang w:val="el-GR"/>
        </w:rPr>
        <w:t>εικόνα</w:t>
      </w:r>
      <w:r w:rsidRPr="006702E9">
        <w:rPr>
          <w:lang w:val="el-GR"/>
        </w:rPr>
        <w:t xml:space="preserve"> </w:t>
      </w:r>
      <w:r>
        <w:rPr>
          <w:lang w:val="el-GR"/>
        </w:rPr>
        <w:t xml:space="preserve">της μητρικής πλακέτας </w:t>
      </w:r>
      <w:r w:rsidRPr="006702E9">
        <w:rPr>
          <w:lang w:val="el-GR"/>
        </w:rPr>
        <w:t xml:space="preserve">τα εξής </w:t>
      </w:r>
      <w:r w:rsidRPr="009D6254">
        <w:rPr>
          <w:b/>
          <w:lang w:val="el-GR"/>
        </w:rPr>
        <w:t>βασικά μέρη</w:t>
      </w:r>
      <w:r w:rsidRPr="006702E9">
        <w:rPr>
          <w:lang w:val="el-GR"/>
        </w:rPr>
        <w:t xml:space="preserve"> που φιλοξενε</w:t>
      </w:r>
      <w:r>
        <w:rPr>
          <w:lang w:val="el-GR"/>
        </w:rPr>
        <w:t>ί</w:t>
      </w:r>
      <w:r w:rsidRPr="006702E9">
        <w:rPr>
          <w:lang w:val="el-GR"/>
        </w:rPr>
        <w:t xml:space="preserve"> η μητρική πλακέτα</w:t>
      </w:r>
      <w:r>
        <w:rPr>
          <w:lang w:val="el-GR"/>
        </w:rPr>
        <w:t xml:space="preserve">, και γράψετε </w:t>
      </w:r>
      <w:r w:rsidRPr="009D6254">
        <w:rPr>
          <w:b/>
          <w:lang w:val="el-GR"/>
        </w:rPr>
        <w:t xml:space="preserve">το </w:t>
      </w:r>
      <w:r w:rsidR="00435993" w:rsidRPr="00435993">
        <w:rPr>
          <w:b/>
          <w:u w:val="single"/>
          <w:lang w:val="el-GR"/>
        </w:rPr>
        <w:t>γράμμα</w:t>
      </w:r>
      <w:r>
        <w:rPr>
          <w:lang w:val="el-GR"/>
        </w:rPr>
        <w:t xml:space="preserve"> του κάθε μέρους στο </w:t>
      </w:r>
      <w:r w:rsidRPr="009D6254">
        <w:rPr>
          <w:b/>
          <w:lang w:val="el-GR"/>
        </w:rPr>
        <w:t>αντίστοιχο πλαίσιο:</w:t>
      </w:r>
    </w:p>
    <w:p w:rsidR="008024F4" w:rsidRPr="00C84F8A" w:rsidRDefault="008024F4" w:rsidP="008024F4">
      <w:pPr>
        <w:pStyle w:val="A9QuestionOption"/>
        <w:numPr>
          <w:ilvl w:val="8"/>
          <w:numId w:val="12"/>
        </w:numPr>
        <w:ind w:left="850" w:hanging="425"/>
        <w:contextualSpacing/>
        <w:rPr>
          <w:lang w:val="el-GR"/>
        </w:rPr>
      </w:pPr>
      <w:r w:rsidRPr="00C84F8A">
        <w:rPr>
          <w:lang w:val="el-GR"/>
        </w:rPr>
        <w:t xml:space="preserve">Βάση τοποθέτησης </w:t>
      </w:r>
      <w:r>
        <w:rPr>
          <w:lang w:val="el-GR"/>
        </w:rPr>
        <w:t>Κεντρικής Μονάδας Επεξεργασίας</w:t>
      </w:r>
      <w:r w:rsidRPr="00C84F8A">
        <w:rPr>
          <w:lang w:val="el-GR"/>
        </w:rPr>
        <w:t xml:space="preserve"> (</w:t>
      </w:r>
      <w:r>
        <w:t>C</w:t>
      </w:r>
      <w:r w:rsidRPr="00C84F8A">
        <w:rPr>
          <w:lang w:val="el-GR"/>
        </w:rPr>
        <w:t>.</w:t>
      </w:r>
      <w:r>
        <w:t>P</w:t>
      </w:r>
      <w:r w:rsidRPr="00C84F8A">
        <w:rPr>
          <w:lang w:val="el-GR"/>
        </w:rPr>
        <w:t>.</w:t>
      </w:r>
      <w:r>
        <w:t>U</w:t>
      </w:r>
      <w:r>
        <w:rPr>
          <w:lang w:val="el-GR"/>
        </w:rPr>
        <w:t>.</w:t>
      </w:r>
      <w:r w:rsidRPr="00C84F8A">
        <w:rPr>
          <w:lang w:val="el-GR"/>
        </w:rPr>
        <w:t xml:space="preserve"> </w:t>
      </w:r>
      <w:r>
        <w:t>socket</w:t>
      </w:r>
      <w:r w:rsidRPr="00C84F8A">
        <w:rPr>
          <w:lang w:val="el-GR"/>
        </w:rPr>
        <w:t>)</w:t>
      </w:r>
    </w:p>
    <w:p w:rsidR="008024F4" w:rsidRDefault="008024F4" w:rsidP="008024F4">
      <w:pPr>
        <w:pStyle w:val="A9QuestionOption"/>
        <w:numPr>
          <w:ilvl w:val="8"/>
          <w:numId w:val="12"/>
        </w:numPr>
        <w:ind w:left="850" w:hanging="425"/>
        <w:contextualSpacing/>
        <w:rPr>
          <w:lang w:val="el-GR"/>
        </w:rPr>
      </w:pPr>
      <w:r>
        <w:rPr>
          <w:lang w:val="el-GR"/>
        </w:rPr>
        <w:t>Υποδοχές τοποθέτησης</w:t>
      </w:r>
      <w:r w:rsidRPr="00C84F8A">
        <w:rPr>
          <w:lang w:val="el-GR"/>
        </w:rPr>
        <w:t xml:space="preserve"> κύριας μνήμης (</w:t>
      </w:r>
      <w:smartTag w:uri="urn:schemas-microsoft-com:office:smarttags" w:element="stockticker">
        <w:r>
          <w:t>RAM</w:t>
        </w:r>
      </w:smartTag>
      <w:r w:rsidRPr="00C84F8A">
        <w:rPr>
          <w:lang w:val="el-GR"/>
        </w:rPr>
        <w:t>)</w:t>
      </w:r>
    </w:p>
    <w:p w:rsidR="008024F4" w:rsidRPr="00C84F8A" w:rsidRDefault="008024F4" w:rsidP="008024F4">
      <w:pPr>
        <w:pStyle w:val="A9QuestionOption"/>
        <w:numPr>
          <w:ilvl w:val="8"/>
          <w:numId w:val="12"/>
        </w:numPr>
        <w:ind w:left="850" w:hanging="425"/>
        <w:contextualSpacing/>
        <w:rPr>
          <w:lang w:val="el-GR"/>
        </w:rPr>
      </w:pPr>
      <w:r>
        <w:rPr>
          <w:lang w:val="el-GR"/>
        </w:rPr>
        <w:t>Μνήμη μόνο για ανάγνωση (</w:t>
      </w:r>
      <w:r>
        <w:t>ROM</w:t>
      </w:r>
      <w:r w:rsidRPr="000F441E">
        <w:rPr>
          <w:lang w:val="el-GR"/>
        </w:rPr>
        <w:t>-</w:t>
      </w:r>
      <w:r>
        <w:t>BIOS</w:t>
      </w:r>
      <w:r w:rsidRPr="000F441E">
        <w:rPr>
          <w:lang w:val="el-GR"/>
        </w:rPr>
        <w:t>)</w:t>
      </w:r>
    </w:p>
    <w:p w:rsidR="008024F4" w:rsidRDefault="008024F4" w:rsidP="008024F4">
      <w:pPr>
        <w:pStyle w:val="A9QuestionOption"/>
        <w:numPr>
          <w:ilvl w:val="8"/>
          <w:numId w:val="12"/>
        </w:numPr>
        <w:ind w:left="850" w:hanging="425"/>
        <w:contextualSpacing/>
        <w:rPr>
          <w:lang w:val="el-GR"/>
        </w:rPr>
      </w:pPr>
      <w:r w:rsidRPr="00C84F8A">
        <w:rPr>
          <w:lang w:val="el-GR"/>
        </w:rPr>
        <w:t>Υποδοχές επέκτασης</w:t>
      </w:r>
      <w:r>
        <w:t xml:space="preserve"> (expansion slots)</w:t>
      </w:r>
    </w:p>
    <w:p w:rsidR="008024F4" w:rsidRPr="000F441E" w:rsidRDefault="008024F4" w:rsidP="008024F4">
      <w:pPr>
        <w:pStyle w:val="A9QuestionOption"/>
        <w:numPr>
          <w:ilvl w:val="8"/>
          <w:numId w:val="12"/>
        </w:numPr>
        <w:ind w:left="850" w:hanging="425"/>
        <w:contextualSpacing/>
        <w:rPr>
          <w:lang w:val="el-GR"/>
        </w:rPr>
      </w:pPr>
      <w:r>
        <w:rPr>
          <w:lang w:val="el-GR"/>
        </w:rPr>
        <w:t>Θύρες σύνδεσης</w:t>
      </w:r>
    </w:p>
    <w:p w:rsidR="008024F4" w:rsidRPr="00C84F8A" w:rsidRDefault="0090093E" w:rsidP="008024F4">
      <w:pPr>
        <w:pStyle w:val="A9QuestionOption"/>
        <w:numPr>
          <w:ilvl w:val="8"/>
          <w:numId w:val="12"/>
        </w:numPr>
        <w:ind w:left="850" w:hanging="425"/>
        <w:contextualSpacing/>
        <w:rPr>
          <w:lang w:val="el-GR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208CE8C" wp14:editId="76E89E7B">
                <wp:simplePos x="0" y="0"/>
                <wp:positionH relativeFrom="column">
                  <wp:posOffset>-356235</wp:posOffset>
                </wp:positionH>
                <wp:positionV relativeFrom="paragraph">
                  <wp:posOffset>400685</wp:posOffset>
                </wp:positionV>
                <wp:extent cx="5971540" cy="3322320"/>
                <wp:effectExtent l="0" t="0" r="10160" b="0"/>
                <wp:wrapTopAndBottom/>
                <wp:docPr id="56" name="Group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971540" cy="3322320"/>
                          <a:chOff x="-347436" y="0"/>
                          <a:chExt cx="6805752" cy="3933825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5825" y="0"/>
                            <a:ext cx="4114800" cy="39338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5" name="Group 55"/>
                        <wpg:cNvGrpSpPr/>
                        <wpg:grpSpPr>
                          <a:xfrm>
                            <a:off x="-347436" y="0"/>
                            <a:ext cx="6805752" cy="3852835"/>
                            <a:chOff x="-347436" y="0"/>
                            <a:chExt cx="6805752" cy="3852835"/>
                          </a:xfrm>
                        </wpg:grpSpPr>
                        <wps:wsp>
                          <wps:cNvPr id="37" name="Line Callout 2 37"/>
                          <wps:cNvSpPr/>
                          <wps:spPr>
                            <a:xfrm>
                              <a:off x="5095874" y="0"/>
                              <a:ext cx="1319020" cy="485775"/>
                            </a:xfrm>
                            <a:prstGeom prst="borderCallout2">
                              <a:avLst>
                                <a:gd name="adj1" fmla="val 23393"/>
                                <a:gd name="adj2" fmla="val -1749"/>
                                <a:gd name="adj3" fmla="val 18750"/>
                                <a:gd name="adj4" fmla="val -16667"/>
                                <a:gd name="adj5" fmla="val 131746"/>
                                <a:gd name="adj6" fmla="val -154535"/>
                              </a:avLst>
                            </a:prstGeom>
                            <a:ln>
                              <a:tailEnd type="oval" w="med" len="me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506E2" w:rsidRPr="00784F88" w:rsidRDefault="00A506E2" w:rsidP="00A506E2">
                                <w:pPr>
                                  <w:jc w:val="center"/>
                                  <w:rPr>
                                    <w:color w:val="F79646" w:themeColor="accent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Line Callout 2 38"/>
                          <wps:cNvSpPr/>
                          <wps:spPr>
                            <a:xfrm>
                              <a:off x="5095874" y="590550"/>
                              <a:ext cx="1319020" cy="485775"/>
                            </a:xfrm>
                            <a:prstGeom prst="borderCallout2">
                              <a:avLst>
                                <a:gd name="adj1" fmla="val 14107"/>
                                <a:gd name="adj2" fmla="val 4835"/>
                                <a:gd name="adj3" fmla="val 18750"/>
                                <a:gd name="adj4" fmla="val -16667"/>
                                <a:gd name="adj5" fmla="val 34947"/>
                                <a:gd name="adj6" fmla="val -76787"/>
                              </a:avLst>
                            </a:prstGeom>
                            <a:ln>
                              <a:tailEnd type="oval" w="med" len="med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024F4" w:rsidRPr="00784F88" w:rsidRDefault="00784F88" w:rsidP="00A506E2">
                                <w:pPr>
                                  <w:rPr>
                                    <w:color w:val="C0504D" w:themeColor="accent2"/>
                                  </w:rPr>
                                </w:pPr>
                                <w:r>
                                  <w:rPr>
                                    <w:color w:val="C0504D" w:themeColor="accent2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Line Callout 2 39"/>
                          <wps:cNvSpPr/>
                          <wps:spPr>
                            <a:xfrm>
                              <a:off x="5139296" y="2003161"/>
                              <a:ext cx="1319020" cy="485775"/>
                            </a:xfrm>
                            <a:prstGeom prst="borderCallout2">
                              <a:avLst>
                                <a:gd name="adj1" fmla="val 2498"/>
                                <a:gd name="adj2" fmla="val 4203"/>
                                <a:gd name="adj3" fmla="val -118229"/>
                                <a:gd name="adj4" fmla="val 3908"/>
                                <a:gd name="adj5" fmla="val -123602"/>
                                <a:gd name="adj6" fmla="val -18594"/>
                              </a:avLst>
                            </a:prstGeom>
                            <a:noFill/>
                            <a:ln>
                              <a:tailEnd type="oval" w="med" len="me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024F4" w:rsidRPr="00784F88" w:rsidRDefault="008024F4" w:rsidP="00E3179B">
                                <w:pPr>
                                  <w:jc w:val="center"/>
                                  <w:rPr>
                                    <w:color w:val="1F497D" w:themeColor="text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Line Callout 2 43"/>
                          <wps:cNvSpPr/>
                          <wps:spPr>
                            <a:xfrm>
                              <a:off x="5095874" y="2800351"/>
                              <a:ext cx="1319020" cy="485775"/>
                            </a:xfrm>
                            <a:prstGeom prst="borderCallout2">
                              <a:avLst>
                                <a:gd name="adj1" fmla="val 18750"/>
                                <a:gd name="adj2" fmla="val -8333"/>
                                <a:gd name="adj3" fmla="val 4820"/>
                                <a:gd name="adj4" fmla="val -1030"/>
                                <a:gd name="adj5" fmla="val 31180"/>
                                <a:gd name="adj6" fmla="val -14651"/>
                              </a:avLst>
                            </a:prstGeom>
                            <a:noFill/>
                            <a:ln>
                              <a:tailEnd type="oval" w="med" len="med"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024F4" w:rsidRPr="009D038E" w:rsidRDefault="00784F88" w:rsidP="00A506E2">
                                <w:pPr>
                                  <w:rPr>
                                    <w:color w:val="1F497D" w:themeColor="text2"/>
                                  </w:rPr>
                                </w:pPr>
                                <w:r>
                                  <w:rPr>
                                    <w:color w:val="1F497D" w:themeColor="text2"/>
                                    <w:lang w:val="en-GB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Line Callout 2 46"/>
                          <wps:cNvSpPr/>
                          <wps:spPr>
                            <a:xfrm flipH="1">
                              <a:off x="-314869" y="3367060"/>
                              <a:ext cx="1226608" cy="485775"/>
                            </a:xfrm>
                            <a:prstGeom prst="borderCallout2">
                              <a:avLst>
                                <a:gd name="adj1" fmla="val 39645"/>
                                <a:gd name="adj2" fmla="val -1253"/>
                                <a:gd name="adj3" fmla="val 72149"/>
                                <a:gd name="adj4" fmla="val -15782"/>
                                <a:gd name="adj5" fmla="val 18382"/>
                                <a:gd name="adj6" fmla="val -53793"/>
                              </a:avLst>
                            </a:prstGeom>
                            <a:noFill/>
                            <a:ln>
                              <a:tailEnd type="oval" w="med" len="med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024F4" w:rsidRPr="00784F88" w:rsidRDefault="00784F88" w:rsidP="00A506E2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Line Callout 2 49"/>
                          <wps:cNvSpPr/>
                          <wps:spPr>
                            <a:xfrm flipH="1">
                              <a:off x="-347436" y="2531897"/>
                              <a:ext cx="1085562" cy="485775"/>
                            </a:xfrm>
                            <a:prstGeom prst="borderCallout2">
                              <a:avLst>
                                <a:gd name="adj1" fmla="val 55897"/>
                                <a:gd name="adj2" fmla="val -333"/>
                                <a:gd name="adj3" fmla="val 58219"/>
                                <a:gd name="adj4" fmla="val -25667"/>
                                <a:gd name="adj5" fmla="val -8708"/>
                                <a:gd name="adj6" fmla="val -47056"/>
                              </a:avLst>
                            </a:prstGeom>
                            <a:noFill/>
                            <a:ln w="19050">
                              <a:solidFill>
                                <a:srgbClr val="EBE600"/>
                              </a:solidFill>
                              <a:tailEnd type="oval" w="med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024F4" w:rsidRPr="009D038E" w:rsidRDefault="008024F4" w:rsidP="009D038E">
                                <w:pPr>
                                  <w:jc w:val="center"/>
                                  <w:rPr>
                                    <w:color w:val="FFC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Rectangle 50"/>
                          <wps:cNvSpPr/>
                          <wps:spPr>
                            <a:xfrm flipH="1">
                              <a:off x="885825" y="85725"/>
                              <a:ext cx="609600" cy="24003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EBE600"/>
                              </a:solidFill>
                              <a:tailEnd type="oval" w="med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024F4" w:rsidRDefault="008024F4" w:rsidP="00E3179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Rectangle 52"/>
                          <wps:cNvSpPr/>
                          <wps:spPr>
                            <a:xfrm flipH="1">
                              <a:off x="1619250" y="2733675"/>
                              <a:ext cx="1466850" cy="981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tailEnd type="oval" w="med" len="med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024F4" w:rsidRDefault="008024F4" w:rsidP="00C84F8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Rectangle 53"/>
                          <wps:cNvSpPr/>
                          <wps:spPr>
                            <a:xfrm flipH="1">
                              <a:off x="3724275" y="190500"/>
                              <a:ext cx="371475" cy="2428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tailEnd type="oval" w="med" len="med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024F4" w:rsidRPr="00A506E2" w:rsidRDefault="008024F4" w:rsidP="00C84F8A">
                                <w:pPr>
                                  <w:jc w:val="center"/>
                                  <w:rPr>
                                    <w:b/>
                                    <w:outline/>
                                    <w:color w:val="4BACC6" w:themeColor="accent5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5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Rectangle 54"/>
                          <wps:cNvSpPr/>
                          <wps:spPr>
                            <a:xfrm flipH="1">
                              <a:off x="4400550" y="857250"/>
                              <a:ext cx="523875" cy="1066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tailEnd type="oval" w="med" len="me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024F4" w:rsidRDefault="008024F4" w:rsidP="00C84F8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08CE8C" id="Group 56" o:spid="_x0000_s1026" style="position:absolute;left:0;text-align:left;margin-left:-28.05pt;margin-top:31.55pt;width:470.2pt;height:261.6pt;z-index:251657728;mso-width-relative:margin;mso-height-relative:margin" coordorigin="-3474" coordsize="68057,39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">
                <o:lock v:ext="edit" aspectratio="t"/>
                <v:shape id="Picture 36" o:spid="_x0000_s1027" type="#_x0000_t75" style="position:absolute;left:8858;width:41148;height:39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qNqHFAAAA2wAAAA8AAABkcnMvZG93bnJldi54bWxEj09rwkAUxO8Fv8PyCr2UutFCLKmrSECQ&#10;Xop/QHJ7zT6zodm3Ibua+O1dQfA4zMxvmPlysI24UOdrxwom4wQEcel0zZWCw3798QXCB2SNjWNS&#10;cCUPy8XoZY6Zdj1v6bILlYgQ9hkqMCG0mZS+NGTRj11LHL2T6yyGKLtK6g77CLeNnCZJKi3WHBcM&#10;tpQbKv93Z6sgnf1MT3+meNfFrOhXx9/8mE9qpd5eh9U3iEBDeIYf7Y1W8JnC/Uv8AX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6jahxQAAANsAAAAPAAAAAAAAAAAAAAAA&#10;AJ8CAABkcnMvZG93bnJldi54bWxQSwUGAAAAAAQABAD3AAAAkQMAAAAA&#10;">
                  <v:imagedata r:id="rId11" o:title=""/>
                  <v:path arrowok="t"/>
                </v:shape>
                <v:group id="Group 55" o:spid="_x0000_s1028" style="position:absolute;left:-3474;width:68057;height:38528" coordorigin="-3474" coordsize="68057,38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type id="_x0000_t48" coordsize="21600,21600" o:spt="48" adj="-10080,24300,-3600,4050,-1800,4050" path="m@0@1l@2@3@4@5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val #4"/>
                      <v:f eqn="val #5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  <v:h position="#4,#5"/>
                    </v:handles>
                    <o:callout v:ext="edit" on="t"/>
                  </v:shapetype>
                  <v:shape id="Line Callout 2 37" o:spid="_x0000_s1029" type="#_x0000_t48" style="position:absolute;left:50958;width:13190;height:4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k4MQA&#10;AADbAAAADwAAAGRycy9kb3ducmV2LnhtbESPT2sCMRTE74V+h/AKvdVsLdWyNYrIClJ68Q8Wb4/N&#10;6yZ08xI2Uddv3wiCx2FmfsNMZr1rxYm6aD0reB0UIIhrry03Cnbb5csHiJiQNbaeScGFIsymjw8T&#10;LLU/85pOm9SIDOFYogKTUiiljLUhh3HgA3H2fn3nMGXZNVJ3eM5w18phUYykQ8t5wWCghaH6b3N0&#10;Cn7snr/DwVcmvGO1PzQ7+7WslHp+6uefIBL16R6+tVdawdsYrl/yD5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GJODEAAAA2wAAAA8AAAAAAAAAAAAAAAAAmAIAAGRycy9k&#10;b3ducmV2LnhtbFBLBQYAAAAABAAEAPUAAACJAwAAAAA=&#10;" adj="-33380,28457,,,-378,5053" fillcolor="white [3201]" strokecolor="#f79646 [3209]" strokeweight="2pt">
                    <v:stroke startarrow="oval"/>
                    <v:textbox>
                      <w:txbxContent>
                        <w:p w:rsidR="00A506E2" w:rsidRPr="00784F88" w:rsidRDefault="00A506E2" w:rsidP="00A506E2">
                          <w:pPr>
                            <w:jc w:val="center"/>
                            <w:rPr>
                              <w:color w:val="F79646" w:themeColor="accent6"/>
                            </w:rPr>
                          </w:pPr>
                        </w:p>
                      </w:txbxContent>
                    </v:textbox>
                    <o:callout v:ext="edit" minusy="t"/>
                  </v:shape>
                  <v:shape id="Line Callout 2 38" o:spid="_x0000_s1030" type="#_x0000_t48" style="position:absolute;left:50958;top:5905;width:13190;height:4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8uEMAA&#10;AADbAAAADwAAAGRycy9kb3ducmV2LnhtbERPy6rCMBDdC/5DGMGdpupFtBpFBNGFGx/42I3N2Bab&#10;SWmi1r+/WQguD+c9ndemEC+qXG5ZQa8bgSBOrM45VXA8rDojEM4jaywsk4IPOZjPmo0pxtq+eUev&#10;vU9FCGEXo4LM+zKW0iUZGXRdWxIH7m4rgz7AKpW6wncIN4XsR9FQGsw5NGRY0jKj5LF/GgX6Mho+&#10;7flyOxXjw3Wbf85/j+VaqXarXkxAeKr9T/x1b7SCQRgbvoQfIG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8uEMAAAADbAAAADwAAAAAAAAAAAAAAAACYAgAAZHJzL2Rvd25y&#10;ZXYueG1sUEsFBgAAAAAEAAQA9QAAAIUDAAAAAA==&#10;" adj="-16586,7549,,,1044,3047" fillcolor="white [3201]" strokecolor="#c0504d [3205]" strokeweight="2pt">
                    <v:stroke startarrow="oval"/>
                    <v:textbox>
                      <w:txbxContent>
                        <w:p w:rsidR="008024F4" w:rsidRPr="00784F88" w:rsidRDefault="00784F88" w:rsidP="00A506E2">
                          <w:pPr>
                            <w:rPr>
                              <w:color w:val="C0504D" w:themeColor="accent2"/>
                            </w:rPr>
                          </w:pPr>
                          <w:r>
                            <w:rPr>
                              <w:color w:val="C0504D" w:themeColor="accent2"/>
                            </w:rPr>
                            <w:tab/>
                          </w:r>
                        </w:p>
                      </w:txbxContent>
                    </v:textbox>
                    <o:callout v:ext="edit" minusy="t"/>
                  </v:shape>
                  <v:shape id="Line Callout 2 39" o:spid="_x0000_s1031" type="#_x0000_t48" style="position:absolute;left:51392;top:20031;width:13191;height:4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H4BMIA&#10;AADbAAAADwAAAGRycy9kb3ducmV2LnhtbESP3YrCMBSE7xf2HcJZ2JtlTf1btBpFFgTvxNoHODTH&#10;ptqc1CZqfXsjCF4OM/MNM192thZXan3lWEG/l4AgLpyuuFSQ79e/ExA+IGusHZOCO3lYLj4/5phq&#10;d+MdXbNQighhn6ICE0KTSukLQxZ9zzXE0Tu41mKIsi2lbvEW4baWgyT5kxYrjgsGG/o3VJyyi1Ww&#10;ZY/N+meC42xw3GWj82nLJlfq+6tbzUAE6sI7/GpvtILhF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fgEwgAAANsAAAAPAAAAAAAAAAAAAAAAAJgCAABkcnMvZG93&#10;bnJldi54bWxQSwUGAAAAAAQABAD1AAAAhwMAAAAA&#10;" adj="-4016,-26698,844,-25537,908,540" filled="f" strokecolor="#4f81bd [3204]" strokeweight="2pt">
                    <v:stroke startarrow="oval"/>
                    <v:textbox>
                      <w:txbxContent>
                        <w:p w:rsidR="008024F4" w:rsidRPr="00784F88" w:rsidRDefault="008024F4" w:rsidP="00E3179B">
                          <w:pPr>
                            <w:jc w:val="center"/>
                            <w:rPr>
                              <w:color w:val="1F497D" w:themeColor="text2"/>
                            </w:rPr>
                          </w:pPr>
                        </w:p>
                      </w:txbxContent>
                    </v:textbox>
                  </v:shape>
                  <v:shape id="Line Callout 2 43" o:spid="_x0000_s1032" type="#_x0000_t48" style="position:absolute;left:50958;top:28003;width:13190;height:4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OosMA&#10;AADbAAAADwAAAGRycy9kb3ducmV2LnhtbESPwWrDMBBE74H+g9hCbokcp6TFjWxMSyH0UBKnH7BI&#10;G9nEWhlLTZy/rwqFHIeZecNsq8n14kJj6DwrWC0zEMTam46tgu/jx+IFRIjIBnvPpOBGAaryYbbF&#10;wvgrH+jSRCsShEOBCtoYh0LKoFtyGJZ+IE7eyY8OY5KjlWbEa4K7XuZZtpEOO04LLQ701pI+Nz9O&#10;wc7Y6fj8bvdB1+t8c/oM+MVaqfnjVL+CiDTFe/i/vTMKntbw9yX9AF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OosMAAADbAAAADwAAAAAAAAAAAAAAAACYAgAAZHJzL2Rv&#10;d25yZXYueG1sUEsFBgAAAAAEAAQA9QAAAIgDAAAAAA==&#10;" adj="-3165,6735,-222,1041" filled="f" strokecolor="#9bbb59 [3206]" strokeweight="2pt">
                    <v:stroke startarrow="oval"/>
                    <v:textbox>
                      <w:txbxContent>
                        <w:p w:rsidR="008024F4" w:rsidRPr="009D038E" w:rsidRDefault="00784F88" w:rsidP="00A506E2">
                          <w:pPr>
                            <w:rPr>
                              <w:color w:val="1F497D" w:themeColor="text2"/>
                            </w:rPr>
                          </w:pPr>
                          <w:r>
                            <w:rPr>
                              <w:color w:val="1F497D" w:themeColor="text2"/>
                              <w:lang w:val="en-GB"/>
                            </w:rPr>
                            <w:tab/>
                          </w:r>
                        </w:p>
                      </w:txbxContent>
                    </v:textbox>
                    <o:callout v:ext="edit" minusy="t"/>
                  </v:shape>
                  <v:shape id="Line Callout 2 46" o:spid="_x0000_s1033" type="#_x0000_t48" style="position:absolute;left:-3148;top:33670;width:12265;height:485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K+L8MA&#10;AADbAAAADwAAAGRycy9kb3ducmV2LnhtbESP0WqDQBRE3wv5h+UG+lLimiJGTDYhpBT6GE0+4OLe&#10;qIl7V9yt2n59t1Do4zAzZ5jdYTadGGlwrWUF6ygGQVxZ3XKt4Hp5X2UgnEfW2FkmBV/k4LBfPO0w&#10;13bigsbS1yJA2OWooPG+z6V0VUMGXWR74uDd7GDQBznUUg84Bbjp5Gscp9Jgy2GhwZ5ODVWP8tMo&#10;SCd+S8/fVWbH8/Wl3NznROtCqeflfNyC8DT7//Bf+0MrSFL4/RJ+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K+L8MAAADbAAAADwAAAAAAAAAAAAAAAACYAgAAZHJzL2Rv&#10;d25yZXYueG1sUEsFBgAAAAAEAAQA9QAAAIgDAAAAAA==&#10;" adj="-11619,3971,-3409,15584,-271,8563" filled="f" strokecolor="black [3200]" strokeweight="2pt">
                    <v:stroke startarrow="oval"/>
                    <v:textbox>
                      <w:txbxContent>
                        <w:p w:rsidR="008024F4" w:rsidRPr="00784F88" w:rsidRDefault="00784F88" w:rsidP="00A506E2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ab/>
                          </w:r>
                        </w:p>
                      </w:txbxContent>
                    </v:textbox>
                  </v:shape>
                  <v:shape id="Line Callout 2 49" o:spid="_x0000_s1034" type="#_x0000_t48" style="position:absolute;left:-3474;top:25318;width:10855;height:485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F1cEA&#10;AADbAAAADwAAAGRycy9kb3ducmV2LnhtbESPQWvCQBSE7wX/w/KE3upGEVujq2il0GtNwesz+8wG&#10;s++F7Fajv94tFHocZuYbZrnufaMu1IVa2MB4lIEiLsXWXBn4Lj5e3kCFiGyxESYDNwqwXg2elphb&#10;ufIXXfaxUgnCIUcDLsY21zqUjjyGkbTEyTtJ5zEm2VXadnhNcN/oSZbNtMea04LDlt4dlef9jzdQ&#10;iBy2gno+u7l2d3JS1K/HuzHPw36zABWpj//hv/anNTCdw++X9AP0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6hdXBAAAA2wAAAA8AAAAAAAAAAAAAAAAAmAIAAGRycy9kb3du&#10;cmV2LnhtbFBLBQYAAAAABAAEAPUAAACGAwAAAAA=&#10;" adj="-10164,-1881,-5544,12575,-72,12074" filled="f" strokecolor="#ebe600" strokeweight="1.5pt">
                    <v:stroke startarrow="oval"/>
                    <v:textbox>
                      <w:txbxContent>
                        <w:p w:rsidR="008024F4" w:rsidRPr="009D038E" w:rsidRDefault="008024F4" w:rsidP="009D038E">
                          <w:pPr>
                            <w:jc w:val="center"/>
                            <w:rPr>
                              <w:color w:val="FFC000"/>
                            </w:rPr>
                          </w:pPr>
                        </w:p>
                      </w:txbxContent>
                    </v:textbox>
                  </v:shape>
                  <v:rect id="Rectangle 50" o:spid="_x0000_s1035" style="position:absolute;left:8858;top:857;width:6096;height:2400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c4br8A&#10;AADbAAAADwAAAGRycy9kb3ducmV2LnhtbERPy4rCMBTdC/5DuMLsNFVRtBpFBWEQRvDxAdfm2hSb&#10;m9JErX69WQy4PJz3fNnYUjyo9oVjBf1eAoI4c7rgXMH5tO1OQPiArLF0TApe5GG5aLfmmGr35AM9&#10;jiEXMYR9igpMCFUqpc8MWfQ9VxFH7upqiyHCOpe6xmcMt6UcJMlYWiw4NhisaGMoux3vVsHwZew0&#10;2Z/3791lPTjk2R9NOCj102lWMxCBmvAV/7t/tYJRXB+/x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tzhuvwAAANsAAAAPAAAAAAAAAAAAAAAAAJgCAABkcnMvZG93bnJl&#10;di54bWxQSwUGAAAAAAQABAD1AAAAhAMAAAAA&#10;" filled="f" strokecolor="#ebe600" strokeweight="1.5pt">
                    <v:stroke endarrow="oval"/>
                    <v:textbox>
                      <w:txbxContent>
                        <w:p w:rsidR="008024F4" w:rsidRDefault="008024F4" w:rsidP="00E3179B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angle 52" o:spid="_x0000_s1036" style="position:absolute;left:16192;top:27336;width:14669;height:981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YCb8MA&#10;AADbAAAADwAAAGRycy9kb3ducmV2LnhtbESP3WrCQBCF7wu+wzJC7+rGSKtNXUUERZBe+PMAQ3aa&#10;LM3OhsyqqU/fFQq9PJyfjzNf9r5RV+rEBTYwHmWgiMtgHVcGzqfNywyURGSLTWAy8EMCy8XgaY6F&#10;DTc+0PUYK5VGWAo0UMfYFlpLWZNHGYWWOHlfofMYk+wqbTu8pXHf6DzL3rRHx4lQY0vrmsrv48Un&#10;7nY3y8uxTD/dXuQ+DRN3eJ8Y8zzsVx+gIvXxP/zX3lkDrzk8vqQf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YCb8MAAADbAAAADwAAAAAAAAAAAAAAAACYAgAAZHJzL2Rv&#10;d25yZXYueG1sUEsFBgAAAAAEAAQA9QAAAIgDAAAAAA==&#10;" filled="f" strokecolor="black [3200]" strokeweight="2pt">
                    <v:stroke endarrow="oval"/>
                    <v:textbox>
                      <w:txbxContent>
                        <w:p w:rsidR="008024F4" w:rsidRDefault="008024F4" w:rsidP="00C84F8A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angle 53" o:spid="_x0000_s1037" style="position:absolute;left:37242;top:1905;width:3715;height:2428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76cYA&#10;AADbAAAADwAAAGRycy9kb3ducmV2LnhtbESPQUsDMRSE74L/ITzBm81Wqdht0yJCoaV66FoP3h6b&#10;1+zi5iUkaXfbX98IgsdhZr5h5svBduJEIbaOFYxHBQji2umWjYL95+rhBURMyBo7x6TgTBGWi9ub&#10;OZba9byjU5WMyBCOJSpoUvKllLFuyGIcOU+cvYMLFlOWwUgdsM9w28nHoniWFlvOCw16emuo/qmO&#10;VsG3H5+nhbmkfrPy++nlI7x/ma1S93fD6wxEoiH9h//aa61g8gS/X/IP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G76cYAAADbAAAADwAAAAAAAAAAAAAAAACYAgAAZHJz&#10;L2Rvd25yZXYueG1sUEsFBgAAAAAEAAQA9QAAAIsDAAAAAA==&#10;" filled="f" strokecolor="#c0504d [3205]" strokeweight="2pt">
                    <v:stroke endarrow="oval"/>
                    <v:textbox>
                      <w:txbxContent>
                        <w:p w:rsidR="008024F4" w:rsidRPr="00A506E2" w:rsidRDefault="008024F4" w:rsidP="00C84F8A">
                          <w:pPr>
                            <w:jc w:val="center"/>
                            <w:rPr>
                              <w:b/>
                              <w:outline/>
                              <w:color w:val="4BACC6" w:themeColor="accent5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rect>
                  <v:rect id="Rectangle 54" o:spid="_x0000_s1038" style="position:absolute;left:44005;top:8572;width:5239;height:1066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AfmMIA&#10;AADbAAAADwAAAGRycy9kb3ducmV2LnhtbESPQWsCMRSE7wX/Q3iCt5q1tiKrUWSLIN5qq+dH8txd&#10;3LwsSdR1f70pFHocZuYbZrnubCNu5EPtWMFknIEg1s7UXCr4+d6+zkGEiGywcUwKHhRgvRq8LDE3&#10;7s5fdDvEUiQIhxwVVDG2uZRBV2QxjF1LnLyz8xZjkr6UxuM9wW0j37JsJi3WnBYqbKmoSF8OV6ug&#10;18fG7Isj9sXD95/Ts55fT0Gp0bDbLEBE6uJ/+K+9Mwo+3uH3S/o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B+YwgAAANsAAAAPAAAAAAAAAAAAAAAAAJgCAABkcnMvZG93&#10;bnJldi54bWxQSwUGAAAAAAQABAD1AAAAhwMAAAAA&#10;" filled="f" strokecolor="#4f81bd [3204]" strokeweight="2pt">
                    <v:stroke endarrow="oval"/>
                    <v:textbox>
                      <w:txbxContent>
                        <w:p w:rsidR="008024F4" w:rsidRDefault="008024F4" w:rsidP="00C84F8A">
                          <w:pPr>
                            <w:jc w:val="center"/>
                          </w:pP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A506E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C1D5EB9" wp14:editId="0DC7E58F">
                <wp:simplePos x="0" y="0"/>
                <wp:positionH relativeFrom="column">
                  <wp:posOffset>3996690</wp:posOffset>
                </wp:positionH>
                <wp:positionV relativeFrom="paragraph">
                  <wp:posOffset>2886710</wp:posOffset>
                </wp:positionV>
                <wp:extent cx="228600" cy="289279"/>
                <wp:effectExtent l="0" t="0" r="19050" b="158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8927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EC31DC" id="Rectangle 2" o:spid="_x0000_s1026" style="position:absolute;margin-left:314.7pt;margin-top:227.3pt;width:18pt;height:22.8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" filled="f" strokecolor="#9bbb59 [3206]" strokeweight="2pt"/>
            </w:pict>
          </mc:Fallback>
        </mc:AlternateContent>
      </w:r>
      <w:r w:rsidR="00A506E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8BE4649" wp14:editId="469B4638">
                <wp:simplePos x="0" y="0"/>
                <wp:positionH relativeFrom="column">
                  <wp:posOffset>2034540</wp:posOffset>
                </wp:positionH>
                <wp:positionV relativeFrom="paragraph">
                  <wp:posOffset>734060</wp:posOffset>
                </wp:positionV>
                <wp:extent cx="819150" cy="8477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477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CDCEE0" id="Rectangle 1" o:spid="_x0000_s1026" style="position:absolute;margin-left:160.2pt;margin-top:57.8pt;width:64.5pt;height:66.7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" filled="f" strokecolor="#f79646 [3209]" strokeweight="2pt"/>
            </w:pict>
          </mc:Fallback>
        </mc:AlternateContent>
      </w:r>
      <w:r w:rsidR="008024F4">
        <w:rPr>
          <w:lang w:val="el-GR"/>
        </w:rPr>
        <w:t>Υποδοχές σύνδεσης μονάδων αποθήκευσης (σκληρού δίσκου,</w:t>
      </w:r>
      <w:r w:rsidR="008024F4" w:rsidRPr="000F441E">
        <w:rPr>
          <w:lang w:val="el-GR"/>
        </w:rPr>
        <w:t xml:space="preserve"> </w:t>
      </w:r>
      <w:r w:rsidR="008024F4">
        <w:rPr>
          <w:lang w:val="el-GR"/>
        </w:rPr>
        <w:t>δισκέτας, κ.λπ.)</w:t>
      </w:r>
    </w:p>
    <w:p w:rsidR="008024F4" w:rsidRPr="009D6254" w:rsidRDefault="008024F4" w:rsidP="008024F4">
      <w:pPr>
        <w:pStyle w:val="A8Question"/>
        <w:numPr>
          <w:ilvl w:val="7"/>
          <w:numId w:val="12"/>
        </w:numPr>
        <w:rPr>
          <w:b/>
          <w:lang w:val="el-GR"/>
        </w:rPr>
      </w:pPr>
      <w:r w:rsidRPr="006702E9">
        <w:rPr>
          <w:lang w:val="el-GR"/>
        </w:rPr>
        <w:lastRenderedPageBreak/>
        <w:t xml:space="preserve">Εντοπίστε στην </w:t>
      </w:r>
      <w:r w:rsidRPr="009D6254">
        <w:rPr>
          <w:b/>
          <w:lang w:val="el-GR"/>
        </w:rPr>
        <w:t>εικόνα</w:t>
      </w:r>
      <w:r>
        <w:rPr>
          <w:lang w:val="el-GR"/>
        </w:rPr>
        <w:t xml:space="preserve"> της μητρικής πλακέτας τις πιο κάτω</w:t>
      </w:r>
      <w:r w:rsidRPr="006702E9">
        <w:rPr>
          <w:lang w:val="el-GR"/>
        </w:rPr>
        <w:t xml:space="preserve"> </w:t>
      </w:r>
      <w:r w:rsidRPr="009D6254">
        <w:rPr>
          <w:b/>
          <w:lang w:val="el-GR"/>
        </w:rPr>
        <w:t>θύρες σύνδεσης περιφερειακών συσκευών</w:t>
      </w:r>
      <w:r>
        <w:rPr>
          <w:lang w:val="el-GR"/>
        </w:rPr>
        <w:t xml:space="preserve"> και γράψετε το </w:t>
      </w:r>
      <w:r w:rsidR="00435993" w:rsidRPr="00435993">
        <w:rPr>
          <w:b/>
          <w:u w:val="single"/>
          <w:lang w:val="el-GR"/>
        </w:rPr>
        <w:t>γράμμα</w:t>
      </w:r>
      <w:r w:rsidR="00435993">
        <w:rPr>
          <w:lang w:val="el-GR"/>
        </w:rPr>
        <w:t xml:space="preserve"> που αντιστοιχεί </w:t>
      </w:r>
      <w:r>
        <w:rPr>
          <w:lang w:val="el-GR"/>
        </w:rPr>
        <w:t xml:space="preserve">στο </w:t>
      </w:r>
      <w:r w:rsidRPr="009D6254">
        <w:rPr>
          <w:b/>
          <w:lang w:val="el-GR"/>
        </w:rPr>
        <w:t>αντίστοιχο πλαίσιο:</w:t>
      </w:r>
    </w:p>
    <w:p w:rsidR="008024F4" w:rsidRPr="009E1B5E" w:rsidRDefault="008024F4" w:rsidP="008024F4">
      <w:pPr>
        <w:pStyle w:val="A9QuestionOption"/>
        <w:numPr>
          <w:ilvl w:val="8"/>
          <w:numId w:val="12"/>
        </w:numPr>
        <w:ind w:left="850" w:hanging="425"/>
        <w:contextualSpacing/>
        <w:rPr>
          <w:lang w:val="el-GR"/>
        </w:rPr>
      </w:pPr>
      <w:r>
        <w:rPr>
          <w:lang w:val="el-GR"/>
        </w:rPr>
        <w:t xml:space="preserve">Θύρα </w:t>
      </w:r>
      <w:r w:rsidRPr="009E1B5E">
        <w:rPr>
          <w:lang w:val="el-GR"/>
        </w:rPr>
        <w:t>PS/2 για Ποντίκι</w:t>
      </w:r>
    </w:p>
    <w:p w:rsidR="008024F4" w:rsidRPr="009E1B5E" w:rsidRDefault="008024F4" w:rsidP="008024F4">
      <w:pPr>
        <w:pStyle w:val="A9QuestionOption"/>
        <w:numPr>
          <w:ilvl w:val="8"/>
          <w:numId w:val="12"/>
        </w:numPr>
        <w:ind w:left="850" w:hanging="425"/>
        <w:contextualSpacing/>
        <w:rPr>
          <w:lang w:val="el-GR"/>
        </w:rPr>
      </w:pPr>
      <w:r>
        <w:rPr>
          <w:lang w:val="el-GR"/>
        </w:rPr>
        <w:t xml:space="preserve">Θύρα </w:t>
      </w:r>
      <w:r w:rsidRPr="009E1B5E">
        <w:rPr>
          <w:lang w:val="el-GR"/>
        </w:rPr>
        <w:t>PS/2 για Πληκτρολόγιο</w:t>
      </w:r>
    </w:p>
    <w:p w:rsidR="008024F4" w:rsidRPr="009E1B5E" w:rsidRDefault="008024F4" w:rsidP="008024F4">
      <w:pPr>
        <w:pStyle w:val="A9QuestionOption"/>
        <w:numPr>
          <w:ilvl w:val="8"/>
          <w:numId w:val="12"/>
        </w:numPr>
        <w:ind w:left="850" w:hanging="425"/>
        <w:contextualSpacing/>
        <w:rPr>
          <w:lang w:val="el-GR"/>
        </w:rPr>
      </w:pPr>
      <w:r w:rsidRPr="009E1B5E">
        <w:rPr>
          <w:lang w:val="el-GR"/>
        </w:rPr>
        <w:t>Παράλληλη Θύρα (parallel port)</w:t>
      </w:r>
      <w:r w:rsidRPr="009E1B5E">
        <w:rPr>
          <w:noProof/>
          <w:lang w:eastAsia="el-GR"/>
        </w:rPr>
        <w:t xml:space="preserve"> </w:t>
      </w:r>
    </w:p>
    <w:p w:rsidR="008024F4" w:rsidRPr="009E1B5E" w:rsidRDefault="008024F4" w:rsidP="008024F4">
      <w:pPr>
        <w:pStyle w:val="A9QuestionOption"/>
        <w:numPr>
          <w:ilvl w:val="8"/>
          <w:numId w:val="12"/>
        </w:numPr>
        <w:ind w:left="850" w:hanging="425"/>
        <w:contextualSpacing/>
        <w:rPr>
          <w:lang w:val="el-GR"/>
        </w:rPr>
      </w:pPr>
      <w:r w:rsidRPr="009E1B5E">
        <w:rPr>
          <w:lang w:val="el-GR"/>
        </w:rPr>
        <w:t>Σειριακή θύρα (serial port)</w:t>
      </w:r>
      <w:r w:rsidRPr="009E1B5E">
        <w:rPr>
          <w:noProof/>
          <w:lang w:eastAsia="el-GR"/>
        </w:rPr>
        <w:t xml:space="preserve"> </w:t>
      </w:r>
    </w:p>
    <w:p w:rsidR="008024F4" w:rsidRPr="009E1B5E" w:rsidRDefault="008024F4" w:rsidP="008024F4">
      <w:pPr>
        <w:pStyle w:val="A9QuestionOption"/>
        <w:numPr>
          <w:ilvl w:val="8"/>
          <w:numId w:val="12"/>
        </w:numPr>
        <w:ind w:left="850" w:hanging="425"/>
        <w:contextualSpacing/>
        <w:rPr>
          <w:lang w:val="el-GR"/>
        </w:rPr>
      </w:pPr>
      <w:r w:rsidRPr="009E1B5E">
        <w:rPr>
          <w:lang w:val="el-GR"/>
        </w:rPr>
        <w:t>Θύρες USB</w:t>
      </w:r>
    </w:p>
    <w:p w:rsidR="008024F4" w:rsidRPr="009E1B5E" w:rsidRDefault="008024F4" w:rsidP="008024F4">
      <w:pPr>
        <w:pStyle w:val="A9QuestionOption"/>
        <w:numPr>
          <w:ilvl w:val="8"/>
          <w:numId w:val="12"/>
        </w:numPr>
        <w:ind w:left="850" w:hanging="425"/>
        <w:contextualSpacing/>
        <w:rPr>
          <w:lang w:val="el-GR"/>
        </w:rPr>
      </w:pPr>
      <w:r w:rsidRPr="009E1B5E">
        <w:rPr>
          <w:lang w:val="el-GR"/>
        </w:rPr>
        <w:t>Θύρα οθόνης VGA</w:t>
      </w:r>
    </w:p>
    <w:p w:rsidR="008024F4" w:rsidRPr="009E1B5E" w:rsidRDefault="008024F4" w:rsidP="008024F4">
      <w:pPr>
        <w:pStyle w:val="A9QuestionOption"/>
        <w:numPr>
          <w:ilvl w:val="8"/>
          <w:numId w:val="12"/>
        </w:numPr>
        <w:ind w:left="850" w:hanging="425"/>
        <w:contextualSpacing/>
        <w:rPr>
          <w:lang w:val="el-GR"/>
        </w:rPr>
      </w:pPr>
      <w:r w:rsidRPr="009E1B5E">
        <w:rPr>
          <w:lang w:val="el-GR"/>
        </w:rPr>
        <w:t>Θύρα παιγνιδι</w:t>
      </w:r>
      <w:r>
        <w:rPr>
          <w:lang w:val="el-GR"/>
        </w:rPr>
        <w:t>ών</w:t>
      </w:r>
      <w:r w:rsidRPr="009E1B5E">
        <w:rPr>
          <w:lang w:val="el-GR"/>
        </w:rPr>
        <w:t xml:space="preserve"> (</w:t>
      </w:r>
      <w:r>
        <w:t>Games Port</w:t>
      </w:r>
      <w:r w:rsidRPr="009E1B5E">
        <w:rPr>
          <w:lang w:val="el-GR"/>
        </w:rPr>
        <w:t>)</w:t>
      </w:r>
    </w:p>
    <w:p w:rsidR="008024F4" w:rsidRPr="009E1B5E" w:rsidRDefault="008024F4" w:rsidP="008024F4">
      <w:pPr>
        <w:pStyle w:val="A9QuestionOption"/>
        <w:numPr>
          <w:ilvl w:val="8"/>
          <w:numId w:val="12"/>
        </w:numPr>
        <w:ind w:left="850" w:hanging="425"/>
        <w:contextualSpacing/>
        <w:rPr>
          <w:lang w:val="el-GR"/>
        </w:rPr>
      </w:pPr>
      <w:r w:rsidRPr="009E1B5E">
        <w:rPr>
          <w:lang w:val="el-GR"/>
        </w:rPr>
        <w:t>Θύρες σύνδεσης ηχείων, μικροφώνου</w:t>
      </w:r>
    </w:p>
    <w:p w:rsidR="008024F4" w:rsidRPr="00221386" w:rsidRDefault="00223C72" w:rsidP="008024F4">
      <w:pPr>
        <w:pStyle w:val="A9QuestionOption"/>
        <w:numPr>
          <w:ilvl w:val="8"/>
          <w:numId w:val="12"/>
        </w:numPr>
        <w:ind w:left="850" w:hanging="425"/>
        <w:contextualSpacing/>
        <w:rPr>
          <w:lang w:val="el-GR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0CAD961" wp14:editId="01021158">
                <wp:simplePos x="0" y="0"/>
                <wp:positionH relativeFrom="column">
                  <wp:posOffset>213360</wp:posOffset>
                </wp:positionH>
                <wp:positionV relativeFrom="paragraph">
                  <wp:posOffset>274955</wp:posOffset>
                </wp:positionV>
                <wp:extent cx="5800725" cy="2122805"/>
                <wp:effectExtent l="0" t="0" r="28575" b="10795"/>
                <wp:wrapTopAndBottom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0725" cy="2122805"/>
                          <a:chOff x="67967" y="-96737"/>
                          <a:chExt cx="5913098" cy="2205053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6613" y="484637"/>
                            <a:ext cx="3543300" cy="1623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Line Callout 2 58"/>
                        <wps:cNvSpPr/>
                        <wps:spPr>
                          <a:xfrm>
                            <a:off x="4867275" y="1685925"/>
                            <a:ext cx="1113790" cy="410210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19567"/>
                              <a:gd name="adj6" fmla="val -127972"/>
                            </a:avLst>
                          </a:prstGeom>
                          <a:noFill/>
                          <a:ln>
                            <a:tailEnd type="oval" w="med" len="med"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24F4" w:rsidRPr="00276A9D" w:rsidRDefault="008024F4" w:rsidP="00221386">
                              <w:pPr>
                                <w:jc w:val="center"/>
                                <w:rPr>
                                  <w:color w:val="00B05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 flipH="1">
                            <a:off x="2934806" y="1701170"/>
                            <a:ext cx="552450" cy="241196"/>
                          </a:xfrm>
                          <a:prstGeom prst="rect">
                            <a:avLst/>
                          </a:prstGeom>
                          <a:noFill/>
                          <a:ln>
                            <a:tailEnd type="oval" w="med" len="med"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24F4" w:rsidRDefault="008024F4" w:rsidP="0022138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Line Callout 2 60"/>
                        <wps:cNvSpPr/>
                        <wps:spPr>
                          <a:xfrm>
                            <a:off x="4867275" y="1140064"/>
                            <a:ext cx="1113790" cy="410210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45999"/>
                              <a:gd name="adj6" fmla="val -142659"/>
                            </a:avLst>
                          </a:prstGeom>
                          <a:noFill/>
                          <a:ln w="19050">
                            <a:solidFill>
                              <a:srgbClr val="EBE600"/>
                            </a:solidFill>
                            <a:tailEnd type="oval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024F4" w:rsidRPr="008D2A31" w:rsidRDefault="008024F4" w:rsidP="00221386">
                              <w:pPr>
                                <w:jc w:val="center"/>
                                <w:rPr>
                                  <w:color w:val="FFC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Line Callout 2 61"/>
                        <wps:cNvSpPr/>
                        <wps:spPr>
                          <a:xfrm flipH="1">
                            <a:off x="67967" y="912198"/>
                            <a:ext cx="1113790" cy="410210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118691"/>
                              <a:gd name="adj6" fmla="val -22701"/>
                            </a:avLst>
                          </a:prstGeom>
                          <a:noFill/>
                          <a:ln>
                            <a:tailEnd type="oval" w="med" len="med"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24F4" w:rsidRPr="001B30F9" w:rsidRDefault="008024F4" w:rsidP="00221386">
                              <w:pPr>
                                <w:jc w:val="center"/>
                                <w:rPr>
                                  <w:color w:val="00B05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Line Callout 2 62"/>
                        <wps:cNvSpPr/>
                        <wps:spPr>
                          <a:xfrm>
                            <a:off x="4607924" y="436267"/>
                            <a:ext cx="1113790" cy="410210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4995"/>
                              <a:gd name="adj4" fmla="val -161183"/>
                              <a:gd name="adj5" fmla="val 340908"/>
                              <a:gd name="adj6" fmla="val -179002"/>
                            </a:avLst>
                          </a:prstGeom>
                          <a:ln>
                            <a:tailEnd type="oval" w="med" len="med"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24F4" w:rsidRPr="00A32519" w:rsidRDefault="008024F4" w:rsidP="00221386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Line Callout 2 63"/>
                        <wps:cNvSpPr/>
                        <wps:spPr>
                          <a:xfrm flipH="1">
                            <a:off x="67967" y="1476008"/>
                            <a:ext cx="1113790" cy="410210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2391"/>
                              <a:gd name="adj5" fmla="val 58320"/>
                              <a:gd name="adj6" fmla="val -21946"/>
                            </a:avLst>
                          </a:prstGeom>
                          <a:ln>
                            <a:tailEnd type="oval" w="med" len="med"/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24F4" w:rsidRPr="001B30F9" w:rsidRDefault="008024F4" w:rsidP="00221386">
                              <w:pPr>
                                <w:jc w:val="center"/>
                                <w:rPr>
                                  <w:color w:val="5F497A" w:themeColor="accent4" w:themeShade="B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Line Callout 2 64"/>
                        <wps:cNvSpPr/>
                        <wps:spPr>
                          <a:xfrm flipH="1">
                            <a:off x="77677" y="396013"/>
                            <a:ext cx="1113790" cy="410210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300526"/>
                              <a:gd name="adj6" fmla="val -43308"/>
                            </a:avLst>
                          </a:prstGeom>
                          <a:ln>
                            <a:tailEnd type="oval" w="med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24F4" w:rsidRPr="001B30F9" w:rsidRDefault="008024F4" w:rsidP="00221386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Line Callout 2 65"/>
                        <wps:cNvSpPr/>
                        <wps:spPr>
                          <a:xfrm>
                            <a:off x="3789519" y="-96737"/>
                            <a:ext cx="1113790" cy="410210"/>
                          </a:xfrm>
                          <a:prstGeom prst="borderCallout2">
                            <a:avLst>
                              <a:gd name="adj1" fmla="val 95375"/>
                              <a:gd name="adj2" fmla="val -6623"/>
                              <a:gd name="adj3" fmla="val 153173"/>
                              <a:gd name="adj4" fmla="val -58102"/>
                              <a:gd name="adj5" fmla="val 461557"/>
                              <a:gd name="adj6" fmla="val -152071"/>
                            </a:avLst>
                          </a:prstGeom>
                          <a:ln>
                            <a:tailEnd type="oval" w="med" len="med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24F4" w:rsidRPr="00A32519" w:rsidRDefault="008024F4" w:rsidP="00221386">
                              <w:pPr>
                                <w:jc w:val="center"/>
                                <w:rPr>
                                  <w:color w:val="F79646" w:themeColor="accent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Line Callout 2 66"/>
                        <wps:cNvSpPr/>
                        <wps:spPr>
                          <a:xfrm flipH="1">
                            <a:off x="77680" y="-79136"/>
                            <a:ext cx="1113790" cy="410210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363130"/>
                              <a:gd name="adj6" fmla="val -48307"/>
                            </a:avLst>
                          </a:prstGeom>
                          <a:ln>
                            <a:tailEnd type="oval" w="med" len="med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24F4" w:rsidRPr="001B30F9" w:rsidRDefault="008024F4" w:rsidP="00221386">
                              <w:pP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Line Callout 2 67"/>
                        <wps:cNvSpPr/>
                        <wps:spPr>
                          <a:xfrm>
                            <a:off x="2243101" y="-86843"/>
                            <a:ext cx="1113790" cy="410210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7522"/>
                              <a:gd name="adj5" fmla="val 354921"/>
                              <a:gd name="adj6" fmla="val -4511"/>
                            </a:avLst>
                          </a:prstGeom>
                          <a:ln>
                            <a:tailEnd type="oval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24F4" w:rsidRDefault="008024F4" w:rsidP="0022138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CAD961" id="Group 68" o:spid="_x0000_s1039" style="position:absolute;left:0;text-align:left;margin-left:16.8pt;margin-top:21.65pt;width:456.75pt;height:167.15pt;z-index:251655680;mso-width-relative:margin;mso-height-relative:margin" coordorigin="679,-967" coordsize="59130,22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">
                <v:shape id="Picture 57" o:spid="_x0000_s1040" type="#_x0000_t75" style="position:absolute;left:12866;top:4846;width:35433;height:16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I0ubBAAAA2wAAAA8AAABkcnMvZG93bnJldi54bWxEj0GLwjAUhO8L/ofwBC9FUwVdrUZRQdzb&#10;Yl3vj+bZFpuXkkSt/94sLOxxmJlvmNWmM414kPO1ZQXjUQqCuLC65lLBz/kwnIPwAVljY5kUvMjD&#10;Zt37WGGm7ZNP9MhDKSKEfYYKqhDaTEpfVGTQj2xLHL2rdQZDlK6U2uEzwk0jJ2k6kwZrjgsVtrSv&#10;qLjld6PAn12+WHgtQ8IzmSTu9H287JQa9LvtEkSgLvyH/9pfWsH0E36/xB8g1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I0ubBAAAA2wAAAA8AAAAAAAAAAAAAAAAAnwIA&#10;AGRycy9kb3ducmV2LnhtbFBLBQYAAAAABAAEAPcAAACNAwAAAAA=&#10;">
                  <v:imagedata r:id="rId13" o:title=""/>
                  <v:path arrowok="t"/>
                </v:shape>
                <v:shape id="Line Callout 2 58" o:spid="_x0000_s1041" type="#_x0000_t48" style="position:absolute;left:48672;top:16859;width:11138;height:4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1DMEA&#10;AADbAAAADwAAAGRycy9kb3ducmV2LnhtbERPz2vCMBS+D/wfwhO8zVRlKtUoKg52WdnUg8dH82yq&#10;zUtpolb/enMY7Pjx/Z4vW1uJGzW+dKxg0E9AEOdOl1woOOw/36cgfEDWWDkmBQ/ysFx03uaYanfn&#10;X7rtQiFiCPsUFZgQ6lRKnxuy6PuuJo7cyTUWQ4RNIXWD9xhuKzlMkrG0WHJsMFjTxlB+2V2tgvVj&#10;W3xfJvw86vPk+WNGWeYoU6rXbVczEIHa8C/+c39pBR9xbPwSf4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LtQzBAAAA2wAAAA8AAAAAAAAAAAAAAAAAmAIAAGRycy9kb3du&#10;cmV2LnhtbFBLBQYAAAAABAAEAPUAAACGAwAAAAA=&#10;" adj="-27642,4226" filled="f" strokecolor="#9bbb59 [3206]" strokeweight="2pt">
                  <v:stroke startarrow="oval"/>
                  <v:textbox>
                    <w:txbxContent>
                      <w:p w:rsidR="008024F4" w:rsidRPr="00276A9D" w:rsidRDefault="008024F4" w:rsidP="00221386">
                        <w:pPr>
                          <w:jc w:val="center"/>
                          <w:rPr>
                            <w:color w:val="00B050"/>
                          </w:rPr>
                        </w:pPr>
                      </w:p>
                    </w:txbxContent>
                  </v:textbox>
                  <o:callout v:ext="edit" minusy="t"/>
                </v:shape>
                <v:rect id="Rectangle 59" o:spid="_x0000_s1042" style="position:absolute;left:29348;top:17011;width:5524;height:2412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nFsIA&#10;AADbAAAADwAAAGRycy9kb3ducmV2LnhtbESPwWrDMBBE74H+g9hAbrGcQEvqRgnFkFB6q9MPWFtr&#10;y8RauZZiO/36qlDocZiZN8z+ONtOjDT41rGCTZKCIK6cbrlR8Hk5rXcgfEDW2DkmBXfycDw8LPaY&#10;aTfxB41FaESEsM9QgQmhz6T0lSGLPnE9cfRqN1gMUQ6N1ANOEW47uU3TJ2mx5bhgsKfcUHUtblYB&#10;nre2zqn03/xVdPn5XZryWiu1Ws6vLyACzeE//Nd+0woen+H3S/wB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8GcWwgAAANsAAAAPAAAAAAAAAAAAAAAAAJgCAABkcnMvZG93&#10;bnJldi54bWxQSwUGAAAAAAQABAD1AAAAhwMAAAAA&#10;" filled="f" strokecolor="#9bbb59 [3206]" strokeweight="2pt">
                  <v:stroke endarrow="oval"/>
                  <v:textbox>
                    <w:txbxContent>
                      <w:p w:rsidR="008024F4" w:rsidRDefault="008024F4" w:rsidP="00221386">
                        <w:pPr>
                          <w:jc w:val="center"/>
                        </w:pPr>
                      </w:p>
                    </w:txbxContent>
                  </v:textbox>
                </v:rect>
                <v:shape id="Line Callout 2 60" o:spid="_x0000_s1043" type="#_x0000_t48" style="position:absolute;left:48672;top:11400;width:11138;height:4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yg07oA&#10;AADbAAAADwAAAGRycy9kb3ducmV2LnhtbERPSwrCMBDdC94hjOBGNNWFSjWKiIJLfwcYmrEJNpPS&#10;RFtvbxaCy8f7r7edq8SbmmA9K5hOMhDEhdeWSwX323G8BBEissbKMyn4UIDtpt9bY659yxd6X2Mp&#10;UgiHHBWYGOtcylAYchgmviZO3MM3DmOCTSl1g20Kd5WcZdlcOrScGgzWtDdUPK8vp6AdUWeP0RwO&#10;lbaX5WJ3P9c+U2o46HYrEJG6+Bf/3CetYJ7Wpy/pB8jN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z+yg07oAAADbAAAADwAAAAAAAAAAAAAAAACYAgAAZHJzL2Rvd25yZXYueG1s&#10;UEsFBgAAAAAEAAQA9QAAAH8DAAAAAA==&#10;" adj="-30814,9936" filled="f" strokecolor="#ebe600" strokeweight="1.5pt">
                  <v:stroke startarrow="oval"/>
                  <v:textbox>
                    <w:txbxContent>
                      <w:p w:rsidR="008024F4" w:rsidRPr="008D2A31" w:rsidRDefault="008024F4" w:rsidP="00221386">
                        <w:pPr>
                          <w:jc w:val="center"/>
                          <w:rPr>
                            <w:color w:val="FFC000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Line Callout 2 61" o:spid="_x0000_s1044" type="#_x0000_t48" style="position:absolute;left:679;top:9121;width:11138;height:410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IKcMA&#10;AADbAAAADwAAAGRycy9kb3ducmV2LnhtbESPQWvCQBSE74X+h+UVequbCNUas5EiCD0ESqP0/Mw+&#10;s8Hs2zS7jfHfu4WCx2FmvmHyzWQ7MdLgW8cK0lkCgrh2uuVGwWG/e3kD4QOyxs4xKbiSh03x+JBj&#10;pt2Fv2isQiMihH2GCkwIfSalrw1Z9DPXE0fv5AaLIcqhkXrAS4TbTs6TZCEtthwXDPa0NVSfq1+r&#10;YFmVK1ue9PePwW35mh4/0dKo1PPT9L4GEWgK9/B/+0MrWKTw9yX+AFn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vIKcMAAADbAAAADwAAAAAAAAAAAAAAAACYAgAAZHJzL2Rv&#10;d25yZXYueG1sUEsFBgAAAAAEAAQA9QAAAIgDAAAAAA==&#10;" adj="-4903,25637" filled="f" strokecolor="#9bbb59 [3206]" strokeweight="2pt">
                  <v:stroke startarrow="oval"/>
                  <v:textbox>
                    <w:txbxContent>
                      <w:p w:rsidR="008024F4" w:rsidRPr="001B30F9" w:rsidRDefault="008024F4" w:rsidP="00221386">
                        <w:pPr>
                          <w:jc w:val="center"/>
                          <w:rPr>
                            <w:color w:val="00B050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Line Callout 2 62" o:spid="_x0000_s1045" type="#_x0000_t48" style="position:absolute;left:46079;top:4362;width:11138;height:4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VPgMQA&#10;AADbAAAADwAAAGRycy9kb3ducmV2LnhtbESPUWvCQBCE3wv9D8cW+lYvFQySekopCIIgVYPPS26b&#10;RHN7aW5j0v56r1DwcZiZb5jFanSNulIXas8GXicJKOLC25pLA/lx/TIHFQTZYuOZDPxQgNXy8WGB&#10;mfUD7+l6kFJFCIcMDVQibaZ1KCpyGCa+JY7el+8cSpRdqW2HQ4S7Rk+TJNUOa44LFbb0UVFxOfTO&#10;gOS//XY+tPm2OPm+3H2m55l8G/P8NL6/gRIa5R7+b2+sgXQKf1/iD9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1T4DEAAAA2wAAAA8AAAAAAAAAAAAAAAAAmAIAAGRycy9k&#10;b3ducmV2LnhtbFBLBQYAAAAABAAEAPUAAACJAwAAAAA=&#10;" adj="-38664,73636,-34816,39959" fillcolor="white [3201]" strokecolor="#4bacc6 [3208]" strokeweight="2pt">
                  <v:stroke startarrow="oval"/>
                  <v:textbox>
                    <w:txbxContent>
                      <w:p w:rsidR="008024F4" w:rsidRPr="00A32519" w:rsidRDefault="008024F4" w:rsidP="00221386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Line Callout 2 63" o:spid="_x0000_s1046" type="#_x0000_t48" style="position:absolute;left:679;top:14760;width:11138;height:4102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LPsYA&#10;AADbAAAADwAAAGRycy9kb3ducmV2LnhtbESP3WrCQBSE7wt9h+UUeiO6qYLU6CqhUJFWKfEHb4/Z&#10;YzY0ezZkt5q+fVcQejnMzDfMbNHZWlyo9ZVjBS+DBARx4XTFpYL97r3/CsIHZI21Y1LwSx4W88eH&#10;GabaXTmnyzaUIkLYp6jAhNCkUvrCkEU/cA1x9M6utRiibEupW7xGuK3lMEnG0mLFccFgQ2+Giu/t&#10;j1VA+ddpkmW6t/5Yma48fY42h+VRqeenLpuCCNSF//C9vdIKxiO4fY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sLPsYAAADbAAAADwAAAAAAAAAAAAAAAACYAgAAZHJz&#10;L2Rvd25yZXYueG1sUEsFBgAAAAAEAAQA9QAAAIsDAAAAAA==&#10;" adj="-4740,12597,-2676" fillcolor="white [3201]" strokecolor="#8064a2 [3207]" strokeweight="2pt">
                  <v:stroke startarrow="oval"/>
                  <v:textbox>
                    <w:txbxContent>
                      <w:p w:rsidR="008024F4" w:rsidRPr="001B30F9" w:rsidRDefault="008024F4" w:rsidP="00221386">
                        <w:pPr>
                          <w:jc w:val="center"/>
                          <w:rPr>
                            <w:color w:val="5F497A" w:themeColor="accent4" w:themeShade="BF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Line Callout 2 64" o:spid="_x0000_s1047" type="#_x0000_t48" style="position:absolute;left:776;top:3960;width:11138;height:4102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AIF8QA&#10;AADbAAAADwAAAGRycy9kb3ducmV2LnhtbESPQWvCQBSE7wX/w/KEXkrdmKpI6ioSKPaioC2eH9nX&#10;JJh9G3fXGP+9Kwg9DjPzDbNY9aYRHTlfW1YwHiUgiAuray4V/P58vc9B+ICssbFMCm7kYbUcvCww&#10;0/bKe+oOoRQRwj5DBVUIbSalLyoy6Ee2JY7en3UGQ5SulNrhNcJNI9MkmUmDNceFClvKKypOh4tR&#10;sJ3k+2m+7TbJmd367bhLP/w0Vep12K8/QQTqw3/42f7WCmYTeHyJP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wCBfEAAAA2wAAAA8AAAAAAAAAAAAAAAAAmAIAAGRycy9k&#10;b3ducmV2LnhtbFBLBQYAAAAABAAEAPUAAACJAwAAAAA=&#10;" adj="-9355,64914" fillcolor="white [3201]" strokecolor="#4f81bd [3204]" strokeweight="2pt">
                  <v:stroke startarrow="oval"/>
                  <v:textbox>
                    <w:txbxContent>
                      <w:p w:rsidR="008024F4" w:rsidRPr="001B30F9" w:rsidRDefault="008024F4" w:rsidP="00221386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Line Callout 2 65" o:spid="_x0000_s1048" type="#_x0000_t48" style="position:absolute;left:37895;top:-967;width:11138;height:4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wrMMQA&#10;AADbAAAADwAAAGRycy9kb3ducmV2LnhtbESPQWvCQBSE74X+h+UJvdWNhQZJsxEtbSnoRW3A4yP7&#10;TEKyb9Pdrab/3hUEj8PMfMPki9H04kTOt5YVzKYJCOLK6pZrBT/7z+c5CB+QNfaWScE/eVgUjw85&#10;ZtqeeUunXahFhLDPUEETwpBJ6auGDPqpHYijd7TOYIjS1VI7PEe46eVLkqTSYMtxocGB3huqut2f&#10;UVCO6822XK72v+3BfaD/6g5l2in1NBmXbyACjeEevrW/tYL0Fa5f4g+Q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sKzDEAAAA2wAAAA8AAAAAAAAAAAAAAAAAmAIAAGRycy9k&#10;b3ducmV2LnhtbFBLBQYAAAAABAAEAPUAAACJAwAAAAA=&#10;" adj="-32847,99696,-12550,33085,-1431,20601" fillcolor="white [3201]" strokecolor="#f79646 [3209]" strokeweight="2pt">
                  <v:stroke startarrow="oval"/>
                  <v:textbox>
                    <w:txbxContent>
                      <w:p w:rsidR="008024F4" w:rsidRPr="00A32519" w:rsidRDefault="008024F4" w:rsidP="00221386">
                        <w:pPr>
                          <w:jc w:val="center"/>
                          <w:rPr>
                            <w:color w:val="F79646" w:themeColor="accent6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Line Callout 2 66" o:spid="_x0000_s1049" type="#_x0000_t48" style="position:absolute;left:776;top:-791;width:11138;height:410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Nn6sQA&#10;AADbAAAADwAAAGRycy9kb3ducmV2LnhtbESPwW7CMBBE75X4B2uReisOPQQUMCjQInqkFA7clngT&#10;R8TrKDYQ/r5GqtTjaGbeaObL3jbiRp2vHSsYjxIQxIXTNVcKDj+btykIH5A1No5JwYM8LBeDlzlm&#10;2t35m277UIkIYZ+hAhNCm0npC0MW/ci1xNErXWcxRNlVUnd4j3DbyPckSaXFmuOCwZbWhorL/moV&#10;5KbcblaT6efH5HDKm/x4Pe9KUup12OczEIH68B/+a39pBWkKzy/x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jZ+rEAAAA2wAAAA8AAAAAAAAAAAAAAAAAmAIAAGRycy9k&#10;b3ducmV2LnhtbFBLBQYAAAAABAAEAPUAAACJAwAAAAA=&#10;" adj="-10434,78436" fillcolor="white [3201]" strokecolor="#c0504d [3205]" strokeweight="2pt">
                  <v:stroke startarrow="oval"/>
                  <v:textbox>
                    <w:txbxContent>
                      <w:p w:rsidR="008024F4" w:rsidRPr="001B30F9" w:rsidRDefault="008024F4" w:rsidP="00221386">
                        <w:pPr>
                          <w:jc w:val="center"/>
                          <w:rPr>
                            <w:color w:val="C0504D" w:themeColor="accent2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Line Callout 2 67" o:spid="_x0000_s1050" type="#_x0000_t48" style="position:absolute;left:22431;top:-868;width:11137;height:4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o6NsMA&#10;AADbAAAADwAAAGRycy9kb3ducmV2LnhtbESPzWrCQBSF9wXfYbgFN6VOdBFtdBQVgslKanV/ydwm&#10;IZk7ITOa+PadQqHLw/n5OJvdaFrxoN7VlhXMZxEI4sLqmksF16/0fQXCeWSNrWVS8CQHu+3kZYOJ&#10;tgN/0uPiSxFG2CWooPK+S6R0RUUG3cx2xMH7tr1BH2RfSt3jEMZNKxdRFEuDNQdChR0dKyqay90E&#10;bv1hrw2Nb+fi1qRZeshPqy5Xavo67tcgPI3+P/zXzrSCeAm/X8I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o6NsMAAADbAAAADwAAAAAAAAAAAAAAAACYAgAAZHJzL2Rv&#10;d25yZXYueG1sUEsFBgAAAAAEAAQA9QAAAIgDAAAAAA==&#10;" adj="-974,76663,-3785" fillcolor="white [3201]" strokecolor="black [3200]" strokeweight="2pt">
                  <v:stroke startarrow="oval"/>
                  <v:textbox>
                    <w:txbxContent>
                      <w:p w:rsidR="008024F4" w:rsidRDefault="008024F4" w:rsidP="00221386">
                        <w:pPr>
                          <w:jc w:val="center"/>
                        </w:pPr>
                      </w:p>
                    </w:txbxContent>
                  </v:textbox>
                  <o:callout v:ext="edit" minusx="t" minusy="t"/>
                </v:shape>
                <w10:wrap type="topAndBottom"/>
              </v:group>
            </w:pict>
          </mc:Fallback>
        </mc:AlternateContent>
      </w:r>
      <w:r w:rsidR="008024F4" w:rsidRPr="009E1B5E">
        <w:rPr>
          <w:lang w:val="el-GR"/>
        </w:rPr>
        <w:t>Θύρα σύνδεσης δικτύου</w:t>
      </w:r>
    </w:p>
    <w:p w:rsidR="009811F3" w:rsidRPr="00A23996" w:rsidRDefault="009811F3" w:rsidP="009811F3">
      <w:pPr>
        <w:pStyle w:val="A8Question"/>
        <w:numPr>
          <w:ilvl w:val="7"/>
          <w:numId w:val="12"/>
        </w:numPr>
        <w:rPr>
          <w:lang w:val="el-GR"/>
        </w:rPr>
      </w:pPr>
      <w:r w:rsidRPr="00A23996">
        <w:rPr>
          <w:rFonts w:ascii="Comic Sans MS" w:hAnsi="Comic Sans MS"/>
          <w:b/>
          <w:bCs/>
          <w:szCs w:val="22"/>
          <w:lang w:val="el-GR"/>
        </w:rPr>
        <w:t>Αναγνωρίστε</w:t>
      </w:r>
      <w:r w:rsidRPr="00A23996">
        <w:rPr>
          <w:lang w:val="el-GR"/>
        </w:rPr>
        <w:t xml:space="preserve"> </w:t>
      </w:r>
      <w:r w:rsidRPr="00A23996">
        <w:rPr>
          <w:rFonts w:ascii="Comic Sans MS" w:hAnsi="Comic Sans MS"/>
          <w:bCs/>
          <w:szCs w:val="22"/>
          <w:lang w:val="el-GR"/>
        </w:rPr>
        <w:t xml:space="preserve">τα παρακάτω </w:t>
      </w:r>
      <w:r w:rsidRPr="00A23996">
        <w:rPr>
          <w:rFonts w:ascii="Comic Sans MS" w:hAnsi="Comic Sans MS"/>
          <w:b/>
          <w:bCs/>
          <w:szCs w:val="22"/>
          <w:lang w:val="el-GR"/>
        </w:rPr>
        <w:t>εξαρτήματα</w:t>
      </w:r>
      <w:r w:rsidRPr="00A23996">
        <w:rPr>
          <w:rFonts w:ascii="Comic Sans MS" w:hAnsi="Comic Sans MS"/>
          <w:bCs/>
          <w:szCs w:val="22"/>
          <w:lang w:val="el-GR"/>
        </w:rPr>
        <w:t xml:space="preserve"> που βρίσκονται στο </w:t>
      </w:r>
      <w:r w:rsidRPr="00A23996">
        <w:rPr>
          <w:rFonts w:ascii="Comic Sans MS" w:hAnsi="Comic Sans MS"/>
          <w:bCs/>
          <w:szCs w:val="22"/>
          <w:u w:val="single"/>
          <w:lang w:val="el-GR"/>
        </w:rPr>
        <w:t>εσωτερικό του υπολογιστή</w:t>
      </w:r>
      <w:r w:rsidRPr="00A23996">
        <w:rPr>
          <w:rFonts w:ascii="Comic Sans MS" w:hAnsi="Comic Sans MS"/>
          <w:bCs/>
          <w:szCs w:val="22"/>
          <w:lang w:val="el-GR"/>
        </w:rPr>
        <w:t xml:space="preserve">, τοποθετώντας τον </w:t>
      </w:r>
      <w:r w:rsidRPr="00A23996">
        <w:rPr>
          <w:rFonts w:ascii="Comic Sans MS" w:hAnsi="Comic Sans MS"/>
          <w:b/>
          <w:bCs/>
          <w:szCs w:val="22"/>
          <w:u w:val="single"/>
          <w:lang w:val="el-GR"/>
        </w:rPr>
        <w:t>αριθμό</w:t>
      </w:r>
      <w:r w:rsidRPr="00A23996">
        <w:rPr>
          <w:rFonts w:ascii="Comic Sans MS" w:hAnsi="Comic Sans MS"/>
          <w:b/>
          <w:bCs/>
          <w:szCs w:val="22"/>
          <w:lang w:val="el-GR"/>
        </w:rPr>
        <w:t xml:space="preserve"> της εικόνας</w:t>
      </w:r>
      <w:r w:rsidRPr="00A23996">
        <w:rPr>
          <w:rFonts w:ascii="Comic Sans MS" w:hAnsi="Comic Sans MS"/>
          <w:bCs/>
          <w:szCs w:val="22"/>
          <w:lang w:val="el-GR"/>
        </w:rPr>
        <w:t xml:space="preserve"> που αντιπροσωπεύει το καθένα δίπλα από το όνομά του όπως το παράδειγμα </w:t>
      </w:r>
      <w:r w:rsidRPr="00A23996">
        <w:rPr>
          <w:lang w:val="el-GR"/>
        </w:rPr>
        <w:t>:</w:t>
      </w:r>
    </w:p>
    <w:tbl>
      <w:tblPr>
        <w:tblW w:w="50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1"/>
        <w:gridCol w:w="717"/>
        <w:gridCol w:w="3723"/>
        <w:gridCol w:w="763"/>
      </w:tblGrid>
      <w:tr w:rsidR="009811F3" w:rsidRPr="006F2B4A" w:rsidTr="00433109">
        <w:trPr>
          <w:trHeight w:val="248"/>
          <w:jc w:val="center"/>
        </w:trPr>
        <w:tc>
          <w:tcPr>
            <w:tcW w:w="2251" w:type="pct"/>
            <w:shd w:val="clear" w:color="auto" w:fill="auto"/>
          </w:tcPr>
          <w:p w:rsidR="009811F3" w:rsidRPr="0005527A" w:rsidRDefault="009811F3" w:rsidP="00F17C5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omic Sans MS" w:hAnsi="Comic Sans MS"/>
                <w:sz w:val="20"/>
                <w:szCs w:val="20"/>
              </w:rPr>
            </w:pPr>
            <w:r w:rsidRPr="0005527A">
              <w:rPr>
                <w:rFonts w:ascii="Comic Sans MS" w:hAnsi="Comic Sans MS"/>
                <w:sz w:val="20"/>
                <w:szCs w:val="20"/>
              </w:rPr>
              <w:t>Οδηγός δισκέτας (Floppy drive)</w:t>
            </w:r>
          </w:p>
        </w:tc>
        <w:tc>
          <w:tcPr>
            <w:tcW w:w="379" w:type="pct"/>
            <w:shd w:val="clear" w:color="auto" w:fill="D9D9D9" w:themeFill="background1" w:themeFillShade="D9"/>
          </w:tcPr>
          <w:p w:rsidR="009811F3" w:rsidRPr="009811F3" w:rsidRDefault="00A23996" w:rsidP="00A23996">
            <w:pPr>
              <w:tabs>
                <w:tab w:val="left" w:pos="180"/>
                <w:tab w:val="center" w:pos="250"/>
              </w:tabs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ab/>
            </w:r>
          </w:p>
        </w:tc>
        <w:tc>
          <w:tcPr>
            <w:tcW w:w="1967" w:type="pct"/>
            <w:shd w:val="clear" w:color="auto" w:fill="auto"/>
          </w:tcPr>
          <w:p w:rsidR="009811F3" w:rsidRPr="0005527A" w:rsidRDefault="009811F3" w:rsidP="00F17C5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omic Sans MS" w:hAnsi="Comic Sans MS"/>
                <w:sz w:val="20"/>
                <w:szCs w:val="20"/>
              </w:rPr>
            </w:pPr>
            <w:r w:rsidRPr="0005527A">
              <w:rPr>
                <w:rFonts w:ascii="Comic Sans MS" w:hAnsi="Comic Sans MS"/>
                <w:sz w:val="20"/>
                <w:szCs w:val="20"/>
              </w:rPr>
              <w:t>Κάρτα γραφικών (Video card)</w:t>
            </w:r>
          </w:p>
        </w:tc>
        <w:tc>
          <w:tcPr>
            <w:tcW w:w="403" w:type="pct"/>
            <w:shd w:val="clear" w:color="auto" w:fill="D9D9D9" w:themeFill="background1" w:themeFillShade="D9"/>
          </w:tcPr>
          <w:p w:rsidR="009811F3" w:rsidRPr="009D038E" w:rsidRDefault="009811F3" w:rsidP="009811F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bookmarkStart w:id="2" w:name="_GoBack"/>
        <w:bookmarkEnd w:id="2"/>
      </w:tr>
      <w:tr w:rsidR="009811F3" w:rsidRPr="006F2B4A" w:rsidTr="00433109">
        <w:trPr>
          <w:trHeight w:val="264"/>
          <w:jc w:val="center"/>
        </w:trPr>
        <w:tc>
          <w:tcPr>
            <w:tcW w:w="2251" w:type="pct"/>
            <w:shd w:val="clear" w:color="auto" w:fill="auto"/>
          </w:tcPr>
          <w:p w:rsidR="009811F3" w:rsidRPr="0005527A" w:rsidRDefault="009811F3" w:rsidP="00F17C5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omic Sans MS" w:hAnsi="Comic Sans MS"/>
                <w:sz w:val="20"/>
                <w:szCs w:val="20"/>
              </w:rPr>
            </w:pPr>
            <w:r w:rsidRPr="0005527A">
              <w:rPr>
                <w:rFonts w:ascii="Comic Sans MS" w:hAnsi="Comic Sans MS"/>
                <w:sz w:val="20"/>
                <w:szCs w:val="20"/>
              </w:rPr>
              <w:t>Μητρική κάρτα (Motherboard)</w:t>
            </w:r>
          </w:p>
        </w:tc>
        <w:tc>
          <w:tcPr>
            <w:tcW w:w="379" w:type="pct"/>
            <w:shd w:val="clear" w:color="auto" w:fill="D9D9D9" w:themeFill="background1" w:themeFillShade="D9"/>
          </w:tcPr>
          <w:p w:rsidR="009811F3" w:rsidRPr="009811F3" w:rsidRDefault="009811F3" w:rsidP="009811F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omic Sans MS" w:hAnsi="Comic Sans MS"/>
                <w:b/>
                <w:sz w:val="20"/>
                <w:szCs w:val="20"/>
              </w:rPr>
            </w:pPr>
            <w:r w:rsidRPr="009811F3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</w:tc>
        <w:tc>
          <w:tcPr>
            <w:tcW w:w="1967" w:type="pct"/>
            <w:shd w:val="clear" w:color="auto" w:fill="auto"/>
          </w:tcPr>
          <w:p w:rsidR="009811F3" w:rsidRPr="0005527A" w:rsidRDefault="009811F3" w:rsidP="00F17C5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omic Sans MS" w:hAnsi="Comic Sans MS"/>
                <w:sz w:val="20"/>
                <w:szCs w:val="20"/>
              </w:rPr>
            </w:pPr>
            <w:r w:rsidRPr="0005527A">
              <w:rPr>
                <w:rFonts w:ascii="Comic Sans MS" w:hAnsi="Comic Sans MS"/>
                <w:sz w:val="20"/>
                <w:szCs w:val="20"/>
              </w:rPr>
              <w:t>Κύρια Μνήμη RAM</w:t>
            </w:r>
          </w:p>
        </w:tc>
        <w:tc>
          <w:tcPr>
            <w:tcW w:w="403" w:type="pct"/>
            <w:shd w:val="clear" w:color="auto" w:fill="D9D9D9" w:themeFill="background1" w:themeFillShade="D9"/>
          </w:tcPr>
          <w:p w:rsidR="009811F3" w:rsidRPr="009D038E" w:rsidRDefault="009811F3" w:rsidP="009811F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9811F3" w:rsidRPr="006F2B4A" w:rsidTr="00433109">
        <w:trPr>
          <w:trHeight w:val="248"/>
          <w:jc w:val="center"/>
        </w:trPr>
        <w:tc>
          <w:tcPr>
            <w:tcW w:w="2251" w:type="pct"/>
            <w:shd w:val="clear" w:color="auto" w:fill="auto"/>
          </w:tcPr>
          <w:p w:rsidR="009811F3" w:rsidRPr="0005527A" w:rsidRDefault="009811F3" w:rsidP="00F17C5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omic Sans MS" w:hAnsi="Comic Sans MS"/>
                <w:sz w:val="20"/>
                <w:szCs w:val="20"/>
              </w:rPr>
            </w:pPr>
            <w:r w:rsidRPr="0005527A">
              <w:rPr>
                <w:rFonts w:ascii="Comic Sans MS" w:hAnsi="Comic Sans MS"/>
                <w:sz w:val="20"/>
                <w:szCs w:val="20"/>
              </w:rPr>
              <w:t>Κεντρική Μονάδα Επεξεργασίας (C.P.U.)</w:t>
            </w:r>
          </w:p>
        </w:tc>
        <w:tc>
          <w:tcPr>
            <w:tcW w:w="379" w:type="pct"/>
            <w:shd w:val="clear" w:color="auto" w:fill="D9D9D9" w:themeFill="background1" w:themeFillShade="D9"/>
          </w:tcPr>
          <w:p w:rsidR="009811F3" w:rsidRPr="009811F3" w:rsidRDefault="009811F3" w:rsidP="009811F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967" w:type="pct"/>
            <w:shd w:val="clear" w:color="auto" w:fill="auto"/>
          </w:tcPr>
          <w:p w:rsidR="009811F3" w:rsidRPr="0005527A" w:rsidRDefault="009811F3" w:rsidP="00F17C5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omic Sans MS" w:hAnsi="Comic Sans MS"/>
                <w:sz w:val="20"/>
                <w:szCs w:val="20"/>
              </w:rPr>
            </w:pPr>
            <w:r w:rsidRPr="0005527A">
              <w:rPr>
                <w:rFonts w:ascii="Comic Sans MS" w:hAnsi="Comic Sans MS"/>
                <w:sz w:val="20"/>
                <w:szCs w:val="20"/>
              </w:rPr>
              <w:t>Κάρτα δικτύου (Ethernet card)</w:t>
            </w:r>
          </w:p>
        </w:tc>
        <w:tc>
          <w:tcPr>
            <w:tcW w:w="403" w:type="pct"/>
            <w:shd w:val="clear" w:color="auto" w:fill="D9D9D9" w:themeFill="background1" w:themeFillShade="D9"/>
          </w:tcPr>
          <w:p w:rsidR="009811F3" w:rsidRPr="009D038E" w:rsidRDefault="009811F3" w:rsidP="009811F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9811F3" w:rsidRPr="006F2B4A" w:rsidTr="00433109">
        <w:trPr>
          <w:trHeight w:val="264"/>
          <w:jc w:val="center"/>
        </w:trPr>
        <w:tc>
          <w:tcPr>
            <w:tcW w:w="2251" w:type="pct"/>
            <w:shd w:val="clear" w:color="auto" w:fill="auto"/>
          </w:tcPr>
          <w:p w:rsidR="009811F3" w:rsidRPr="0005527A" w:rsidRDefault="009811F3" w:rsidP="00F17C5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omic Sans MS" w:hAnsi="Comic Sans MS"/>
                <w:sz w:val="20"/>
                <w:szCs w:val="20"/>
              </w:rPr>
            </w:pPr>
            <w:r w:rsidRPr="0005527A">
              <w:rPr>
                <w:rFonts w:ascii="Comic Sans MS" w:hAnsi="Comic Sans MS"/>
                <w:sz w:val="20"/>
                <w:szCs w:val="20"/>
              </w:rPr>
              <w:t>Σκληρός Δίσκος (Hard disk)</w:t>
            </w:r>
          </w:p>
        </w:tc>
        <w:tc>
          <w:tcPr>
            <w:tcW w:w="379" w:type="pct"/>
            <w:shd w:val="clear" w:color="auto" w:fill="D9D9D9" w:themeFill="background1" w:themeFillShade="D9"/>
          </w:tcPr>
          <w:p w:rsidR="009811F3" w:rsidRPr="009811F3" w:rsidRDefault="009811F3" w:rsidP="009811F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967" w:type="pct"/>
            <w:shd w:val="clear" w:color="auto" w:fill="auto"/>
          </w:tcPr>
          <w:p w:rsidR="009811F3" w:rsidRPr="0005527A" w:rsidRDefault="009811F3" w:rsidP="00F17C5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omic Sans MS" w:hAnsi="Comic Sans MS"/>
                <w:sz w:val="20"/>
                <w:szCs w:val="20"/>
              </w:rPr>
            </w:pPr>
            <w:r w:rsidRPr="0005527A">
              <w:rPr>
                <w:rFonts w:ascii="Comic Sans MS" w:hAnsi="Comic Sans MS"/>
                <w:sz w:val="20"/>
                <w:szCs w:val="20"/>
              </w:rPr>
              <w:t>Κάρτα ήχου (Sound card)</w:t>
            </w:r>
          </w:p>
        </w:tc>
        <w:tc>
          <w:tcPr>
            <w:tcW w:w="403" w:type="pct"/>
            <w:shd w:val="clear" w:color="auto" w:fill="D9D9D9" w:themeFill="background1" w:themeFillShade="D9"/>
          </w:tcPr>
          <w:p w:rsidR="009811F3" w:rsidRPr="009D038E" w:rsidRDefault="009811F3" w:rsidP="009811F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9811F3" w:rsidRPr="004926E2" w:rsidTr="00433109">
        <w:trPr>
          <w:trHeight w:val="264"/>
          <w:jc w:val="center"/>
        </w:trPr>
        <w:tc>
          <w:tcPr>
            <w:tcW w:w="2251" w:type="pct"/>
            <w:shd w:val="clear" w:color="auto" w:fill="auto"/>
          </w:tcPr>
          <w:p w:rsidR="009811F3" w:rsidRPr="0005527A" w:rsidRDefault="009811F3" w:rsidP="00F17C5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omic Sans MS" w:hAnsi="Comic Sans MS"/>
                <w:sz w:val="20"/>
                <w:szCs w:val="20"/>
              </w:rPr>
            </w:pPr>
            <w:r w:rsidRPr="0005527A">
              <w:rPr>
                <w:rFonts w:ascii="Comic Sans MS" w:hAnsi="Comic Sans MS"/>
                <w:sz w:val="20"/>
                <w:szCs w:val="20"/>
              </w:rPr>
              <w:t>Τροφοδοτικό (Power Supply)</w:t>
            </w:r>
          </w:p>
        </w:tc>
        <w:tc>
          <w:tcPr>
            <w:tcW w:w="379" w:type="pct"/>
            <w:shd w:val="clear" w:color="auto" w:fill="D9D9D9" w:themeFill="background1" w:themeFillShade="D9"/>
          </w:tcPr>
          <w:p w:rsidR="009811F3" w:rsidRPr="009811F3" w:rsidRDefault="009811F3" w:rsidP="009811F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967" w:type="pct"/>
            <w:shd w:val="clear" w:color="auto" w:fill="auto"/>
          </w:tcPr>
          <w:p w:rsidR="009811F3" w:rsidRPr="004926E2" w:rsidRDefault="004926E2" w:rsidP="00F17C5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4926E2">
              <w:rPr>
                <w:rFonts w:ascii="Comic Sans MS" w:hAnsi="Comic Sans MS"/>
                <w:sz w:val="20"/>
                <w:szCs w:val="20"/>
              </w:rPr>
              <w:t>Οδηγός</w:t>
            </w:r>
            <w:r w:rsidRPr="00A23996">
              <w:rPr>
                <w:rFonts w:ascii="Comic Sans MS" w:hAnsi="Comic Sans MS"/>
                <w:sz w:val="20"/>
                <w:szCs w:val="20"/>
                <w:lang w:val="en-GB"/>
              </w:rPr>
              <w:t xml:space="preserve"> CD-ROM / DVD- ROM</w:t>
            </w:r>
          </w:p>
        </w:tc>
        <w:tc>
          <w:tcPr>
            <w:tcW w:w="403" w:type="pct"/>
            <w:shd w:val="clear" w:color="auto" w:fill="D9D9D9" w:themeFill="background1" w:themeFillShade="D9"/>
          </w:tcPr>
          <w:p w:rsidR="009811F3" w:rsidRPr="00361C2D" w:rsidRDefault="009811F3" w:rsidP="009811F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</w:p>
        </w:tc>
      </w:tr>
    </w:tbl>
    <w:p w:rsidR="009811F3" w:rsidRPr="004926E2" w:rsidRDefault="009811F3" w:rsidP="009811F3">
      <w:pPr>
        <w:pStyle w:val="A8Question"/>
        <w:numPr>
          <w:ilvl w:val="0"/>
          <w:numId w:val="0"/>
        </w:numPr>
        <w:spacing w:before="0" w:after="0" w:line="240" w:lineRule="auto"/>
        <w:ind w:left="425" w:hanging="425"/>
        <w:rPr>
          <w:lang w:val="en-GB"/>
        </w:rPr>
      </w:pPr>
    </w:p>
    <w:tbl>
      <w:tblPr>
        <w:tblW w:w="5000" w:type="pct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1E0" w:firstRow="1" w:lastRow="1" w:firstColumn="1" w:lastColumn="1" w:noHBand="0" w:noVBand="0"/>
      </w:tblPr>
      <w:tblGrid>
        <w:gridCol w:w="1697"/>
        <w:gridCol w:w="2076"/>
        <w:gridCol w:w="1848"/>
        <w:gridCol w:w="1939"/>
        <w:gridCol w:w="1728"/>
      </w:tblGrid>
      <w:tr w:rsidR="004926E2" w:rsidRPr="007872B1" w:rsidTr="00F17C54">
        <w:trPr>
          <w:trHeight w:val="382"/>
          <w:jc w:val="center"/>
        </w:trPr>
        <w:tc>
          <w:tcPr>
            <w:tcW w:w="914" w:type="pct"/>
            <w:vAlign w:val="bottom"/>
          </w:tcPr>
          <w:p w:rsidR="009811F3" w:rsidRPr="00573969" w:rsidRDefault="009811F3" w:rsidP="00F17C54">
            <w:pPr>
              <w:tabs>
                <w:tab w:val="left" w:pos="360"/>
              </w:tabs>
              <w:jc w:val="center"/>
              <w:rPr>
                <w:rFonts w:ascii="Comic Sans MS" w:hAnsi="Comic Sans MS" w:cs="Tahoma"/>
                <w:color w:val="0000E4"/>
                <w:sz w:val="20"/>
                <w:szCs w:val="20"/>
                <w:lang w:val="en-US"/>
              </w:rPr>
            </w:pPr>
            <w:r w:rsidRPr="00573969">
              <w:rPr>
                <w:rFonts w:ascii="Comic Sans MS" w:hAnsi="Comic Sans MS" w:cs="Tahoma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933450" cy="67627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1F3" w:rsidRPr="00573969" w:rsidRDefault="009811F3" w:rsidP="00F17C54">
            <w:pPr>
              <w:tabs>
                <w:tab w:val="left" w:pos="360"/>
              </w:tabs>
              <w:jc w:val="center"/>
              <w:rPr>
                <w:rFonts w:ascii="Comic Sans MS" w:hAnsi="Comic Sans MS" w:cs="Tahoma"/>
                <w:color w:val="0000E4"/>
                <w:sz w:val="20"/>
                <w:szCs w:val="20"/>
              </w:rPr>
            </w:pPr>
            <w:r w:rsidRPr="00573969">
              <w:rPr>
                <w:rFonts w:ascii="Comic Sans MS" w:hAnsi="Comic Sans MS" w:cs="Tahoma"/>
                <w:color w:val="0000E4"/>
                <w:sz w:val="20"/>
                <w:szCs w:val="20"/>
              </w:rPr>
              <w:t>(1)</w:t>
            </w:r>
          </w:p>
        </w:tc>
        <w:tc>
          <w:tcPr>
            <w:tcW w:w="1117" w:type="pct"/>
            <w:vAlign w:val="bottom"/>
          </w:tcPr>
          <w:p w:rsidR="009811F3" w:rsidRPr="00573969" w:rsidRDefault="009811F3" w:rsidP="00F17C54">
            <w:pPr>
              <w:tabs>
                <w:tab w:val="left" w:pos="360"/>
              </w:tabs>
              <w:jc w:val="center"/>
              <w:rPr>
                <w:rFonts w:ascii="Comic Sans MS" w:hAnsi="Comic Sans MS" w:cs="Tahoma"/>
                <w:color w:val="0000E4"/>
                <w:sz w:val="20"/>
                <w:szCs w:val="20"/>
              </w:rPr>
            </w:pPr>
            <w:r w:rsidRPr="00573969">
              <w:rPr>
                <w:rFonts w:ascii="Comic Sans MS" w:hAnsi="Comic Sans MS" w:cs="Tahoma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171575" cy="6667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3969">
              <w:rPr>
                <w:rFonts w:ascii="Comic Sans MS" w:hAnsi="Comic Sans MS" w:cs="Tahoma"/>
                <w:color w:val="0000E4"/>
                <w:sz w:val="20"/>
                <w:szCs w:val="20"/>
              </w:rPr>
              <w:t xml:space="preserve"> (2)</w:t>
            </w:r>
          </w:p>
        </w:tc>
        <w:tc>
          <w:tcPr>
            <w:tcW w:w="995" w:type="pct"/>
            <w:vAlign w:val="bottom"/>
          </w:tcPr>
          <w:p w:rsidR="009811F3" w:rsidRPr="00573969" w:rsidRDefault="009811F3" w:rsidP="00F17C54">
            <w:pPr>
              <w:tabs>
                <w:tab w:val="left" w:pos="360"/>
              </w:tabs>
              <w:jc w:val="center"/>
              <w:rPr>
                <w:rFonts w:ascii="Comic Sans MS" w:hAnsi="Comic Sans MS" w:cs="Tahoma"/>
                <w:color w:val="0000E4"/>
                <w:sz w:val="20"/>
                <w:szCs w:val="20"/>
              </w:rPr>
            </w:pPr>
            <w:r w:rsidRPr="00573969">
              <w:rPr>
                <w:rFonts w:ascii="Comic Sans MS" w:hAnsi="Comic Sans MS" w:cs="Tahoma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19150" cy="6381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1F3" w:rsidRPr="00573969" w:rsidRDefault="009811F3" w:rsidP="00F17C54">
            <w:pPr>
              <w:tabs>
                <w:tab w:val="left" w:pos="360"/>
              </w:tabs>
              <w:jc w:val="center"/>
              <w:rPr>
                <w:rFonts w:ascii="Comic Sans MS" w:hAnsi="Comic Sans MS" w:cs="Tahoma"/>
                <w:color w:val="0000E4"/>
                <w:sz w:val="20"/>
                <w:szCs w:val="20"/>
              </w:rPr>
            </w:pPr>
            <w:r w:rsidRPr="00573969">
              <w:rPr>
                <w:rFonts w:ascii="Comic Sans MS" w:hAnsi="Comic Sans MS" w:cs="Tahoma"/>
                <w:color w:val="0000E4"/>
                <w:sz w:val="20"/>
                <w:szCs w:val="20"/>
              </w:rPr>
              <w:t>(3)</w:t>
            </w:r>
          </w:p>
        </w:tc>
        <w:tc>
          <w:tcPr>
            <w:tcW w:w="1044" w:type="pct"/>
            <w:vAlign w:val="bottom"/>
          </w:tcPr>
          <w:p w:rsidR="009811F3" w:rsidRPr="00573969" w:rsidRDefault="009811F3" w:rsidP="00F17C54">
            <w:pPr>
              <w:tabs>
                <w:tab w:val="left" w:pos="360"/>
              </w:tabs>
              <w:jc w:val="center"/>
              <w:rPr>
                <w:rFonts w:ascii="Comic Sans MS" w:hAnsi="Comic Sans MS" w:cs="Tahoma"/>
                <w:noProof/>
                <w:sz w:val="20"/>
                <w:szCs w:val="20"/>
              </w:rPr>
            </w:pPr>
            <w:r w:rsidRPr="00573969">
              <w:rPr>
                <w:rFonts w:ascii="Comic Sans MS" w:hAnsi="Comic Sans MS" w:cs="Tahoma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085850" cy="6858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1F3" w:rsidRPr="00573969" w:rsidRDefault="009811F3" w:rsidP="00F17C54">
            <w:pPr>
              <w:tabs>
                <w:tab w:val="left" w:pos="360"/>
              </w:tabs>
              <w:jc w:val="center"/>
              <w:rPr>
                <w:rFonts w:ascii="Comic Sans MS" w:hAnsi="Comic Sans MS" w:cs="Tahoma"/>
                <w:noProof/>
                <w:sz w:val="20"/>
                <w:szCs w:val="20"/>
              </w:rPr>
            </w:pPr>
            <w:r w:rsidRPr="00573969">
              <w:rPr>
                <w:rFonts w:ascii="Comic Sans MS" w:hAnsi="Comic Sans MS" w:cs="Tahoma"/>
                <w:color w:val="0000E4"/>
                <w:sz w:val="20"/>
                <w:szCs w:val="20"/>
              </w:rPr>
              <w:t>(4)</w:t>
            </w:r>
          </w:p>
        </w:tc>
        <w:tc>
          <w:tcPr>
            <w:tcW w:w="930" w:type="pct"/>
            <w:vAlign w:val="bottom"/>
          </w:tcPr>
          <w:p w:rsidR="009811F3" w:rsidRPr="00573969" w:rsidRDefault="009811F3" w:rsidP="00F17C54">
            <w:pPr>
              <w:tabs>
                <w:tab w:val="left" w:pos="360"/>
              </w:tabs>
              <w:jc w:val="center"/>
              <w:rPr>
                <w:rFonts w:ascii="Comic Sans MS" w:hAnsi="Comic Sans MS" w:cs="Tahoma"/>
                <w:noProof/>
                <w:sz w:val="20"/>
                <w:szCs w:val="20"/>
              </w:rPr>
            </w:pPr>
            <w:r w:rsidRPr="00573969">
              <w:rPr>
                <w:rFonts w:ascii="Comic Sans MS" w:hAnsi="Comic Sans MS" w:cs="Tahoma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952500" cy="5905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3969">
              <w:rPr>
                <w:rFonts w:ascii="Comic Sans MS" w:hAnsi="Comic Sans MS" w:cs="Tahoma"/>
                <w:color w:val="0000E4"/>
                <w:sz w:val="20"/>
                <w:szCs w:val="20"/>
              </w:rPr>
              <w:t xml:space="preserve"> (5)</w:t>
            </w:r>
          </w:p>
        </w:tc>
      </w:tr>
      <w:tr w:rsidR="004926E2" w:rsidRPr="007872B1" w:rsidTr="00F17C54">
        <w:trPr>
          <w:trHeight w:val="377"/>
          <w:jc w:val="center"/>
        </w:trPr>
        <w:tc>
          <w:tcPr>
            <w:tcW w:w="914" w:type="pct"/>
            <w:vAlign w:val="bottom"/>
          </w:tcPr>
          <w:p w:rsidR="009811F3" w:rsidRPr="00573969" w:rsidRDefault="009811F3" w:rsidP="00F17C54">
            <w:pPr>
              <w:tabs>
                <w:tab w:val="left" w:pos="360"/>
              </w:tabs>
              <w:jc w:val="center"/>
              <w:rPr>
                <w:rFonts w:ascii="Comic Sans MS" w:hAnsi="Comic Sans MS" w:cs="Tahoma"/>
                <w:color w:val="0000E4"/>
                <w:sz w:val="20"/>
                <w:szCs w:val="20"/>
              </w:rPr>
            </w:pPr>
            <w:r w:rsidRPr="00573969">
              <w:rPr>
                <w:rFonts w:ascii="Comic Sans MS" w:hAnsi="Comic Sans MS" w:cs="Tahoma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933450" cy="5238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1F3" w:rsidRPr="00573969" w:rsidRDefault="009811F3" w:rsidP="00F17C54">
            <w:pPr>
              <w:tabs>
                <w:tab w:val="left" w:pos="360"/>
              </w:tabs>
              <w:jc w:val="center"/>
              <w:rPr>
                <w:rFonts w:ascii="Comic Sans MS" w:hAnsi="Comic Sans MS" w:cs="Tahoma"/>
                <w:color w:val="0000E4"/>
                <w:sz w:val="20"/>
                <w:szCs w:val="20"/>
              </w:rPr>
            </w:pPr>
            <w:r w:rsidRPr="00573969">
              <w:rPr>
                <w:rFonts w:ascii="Comic Sans MS" w:hAnsi="Comic Sans MS" w:cs="Tahoma"/>
                <w:color w:val="0000E4"/>
                <w:sz w:val="20"/>
                <w:szCs w:val="20"/>
              </w:rPr>
              <w:t>(6)</w:t>
            </w:r>
          </w:p>
        </w:tc>
        <w:tc>
          <w:tcPr>
            <w:tcW w:w="1117" w:type="pct"/>
            <w:vAlign w:val="bottom"/>
          </w:tcPr>
          <w:p w:rsidR="009811F3" w:rsidRPr="00573969" w:rsidRDefault="009811F3" w:rsidP="00F17C54">
            <w:pPr>
              <w:tabs>
                <w:tab w:val="left" w:pos="360"/>
              </w:tabs>
              <w:jc w:val="center"/>
              <w:rPr>
                <w:rFonts w:ascii="Comic Sans MS" w:hAnsi="Comic Sans MS" w:cs="Tahoma"/>
                <w:color w:val="0000E4"/>
                <w:sz w:val="20"/>
                <w:szCs w:val="20"/>
              </w:rPr>
            </w:pPr>
            <w:r w:rsidRPr="00573969">
              <w:rPr>
                <w:rFonts w:ascii="Comic Sans MS" w:hAnsi="Comic Sans MS" w:cs="Tahoma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19150" cy="5810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1F3" w:rsidRPr="00573969" w:rsidRDefault="009811F3" w:rsidP="00F17C54">
            <w:pPr>
              <w:tabs>
                <w:tab w:val="left" w:pos="360"/>
              </w:tabs>
              <w:jc w:val="center"/>
              <w:rPr>
                <w:rFonts w:ascii="Comic Sans MS" w:hAnsi="Comic Sans MS" w:cs="Tahoma"/>
                <w:color w:val="0000E4"/>
                <w:sz w:val="20"/>
                <w:szCs w:val="20"/>
              </w:rPr>
            </w:pPr>
            <w:r w:rsidRPr="00573969">
              <w:rPr>
                <w:rFonts w:ascii="Comic Sans MS" w:hAnsi="Comic Sans MS" w:cs="Tahoma"/>
                <w:color w:val="0000E4"/>
                <w:sz w:val="20"/>
                <w:szCs w:val="20"/>
              </w:rPr>
              <w:t>(7)</w:t>
            </w:r>
          </w:p>
        </w:tc>
        <w:tc>
          <w:tcPr>
            <w:tcW w:w="995" w:type="pct"/>
            <w:vAlign w:val="bottom"/>
          </w:tcPr>
          <w:p w:rsidR="009811F3" w:rsidRPr="00573969" w:rsidRDefault="009811F3" w:rsidP="00F17C54">
            <w:pPr>
              <w:tabs>
                <w:tab w:val="left" w:pos="360"/>
              </w:tabs>
              <w:jc w:val="center"/>
              <w:rPr>
                <w:rFonts w:ascii="Comic Sans MS" w:hAnsi="Comic Sans MS" w:cs="Tahoma"/>
                <w:color w:val="0000E4"/>
                <w:sz w:val="20"/>
                <w:szCs w:val="20"/>
              </w:rPr>
            </w:pPr>
            <w:r w:rsidRPr="00573969">
              <w:rPr>
                <w:rFonts w:ascii="Comic Sans MS" w:hAnsi="Comic Sans MS" w:cs="Tahoma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028700" cy="533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7" r="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1F3" w:rsidRPr="00573969" w:rsidRDefault="009811F3" w:rsidP="00F17C54">
            <w:pPr>
              <w:tabs>
                <w:tab w:val="left" w:pos="360"/>
              </w:tabs>
              <w:jc w:val="center"/>
              <w:rPr>
                <w:rFonts w:ascii="Comic Sans MS" w:hAnsi="Comic Sans MS" w:cs="Tahoma"/>
                <w:color w:val="0000E4"/>
                <w:sz w:val="20"/>
                <w:szCs w:val="20"/>
              </w:rPr>
            </w:pPr>
            <w:r w:rsidRPr="00573969">
              <w:rPr>
                <w:rFonts w:ascii="Comic Sans MS" w:hAnsi="Comic Sans MS" w:cs="Tahoma"/>
                <w:color w:val="0000E4"/>
                <w:sz w:val="20"/>
                <w:szCs w:val="20"/>
              </w:rPr>
              <w:t>(8)</w:t>
            </w:r>
          </w:p>
        </w:tc>
        <w:tc>
          <w:tcPr>
            <w:tcW w:w="1044" w:type="pct"/>
            <w:vAlign w:val="bottom"/>
          </w:tcPr>
          <w:p w:rsidR="009811F3" w:rsidRPr="00573969" w:rsidRDefault="009811F3" w:rsidP="00F17C54">
            <w:pPr>
              <w:tabs>
                <w:tab w:val="left" w:pos="360"/>
              </w:tabs>
              <w:jc w:val="center"/>
              <w:rPr>
                <w:rFonts w:ascii="Comic Sans MS" w:hAnsi="Comic Sans MS" w:cs="Tahoma"/>
                <w:noProof/>
                <w:sz w:val="20"/>
                <w:szCs w:val="20"/>
              </w:rPr>
            </w:pPr>
            <w:r w:rsidRPr="00573969">
              <w:rPr>
                <w:rFonts w:ascii="Comic Sans MS" w:hAnsi="Comic Sans MS" w:cs="Tahoma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028700" cy="4762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1F3" w:rsidRPr="00573969" w:rsidRDefault="009811F3" w:rsidP="00F17C54">
            <w:pPr>
              <w:tabs>
                <w:tab w:val="left" w:pos="360"/>
              </w:tabs>
              <w:jc w:val="center"/>
              <w:rPr>
                <w:rFonts w:ascii="Comic Sans MS" w:hAnsi="Comic Sans MS" w:cs="Tahoma"/>
                <w:noProof/>
                <w:sz w:val="20"/>
                <w:szCs w:val="20"/>
              </w:rPr>
            </w:pPr>
            <w:r w:rsidRPr="00573969">
              <w:rPr>
                <w:rFonts w:ascii="Comic Sans MS" w:hAnsi="Comic Sans MS" w:cs="Tahoma"/>
                <w:color w:val="0000E4"/>
                <w:sz w:val="20"/>
                <w:szCs w:val="20"/>
              </w:rPr>
              <w:t>(9)</w:t>
            </w:r>
          </w:p>
        </w:tc>
        <w:tc>
          <w:tcPr>
            <w:tcW w:w="930" w:type="pct"/>
            <w:vAlign w:val="bottom"/>
          </w:tcPr>
          <w:p w:rsidR="009811F3" w:rsidRPr="00573969" w:rsidRDefault="004926E2" w:rsidP="00F17C54">
            <w:pPr>
              <w:tabs>
                <w:tab w:val="left" w:pos="360"/>
              </w:tabs>
              <w:jc w:val="center"/>
              <w:rPr>
                <w:rFonts w:ascii="Comic Sans MS" w:hAnsi="Comic Sans MS" w:cs="Tahoma"/>
                <w:noProof/>
                <w:sz w:val="20"/>
                <w:szCs w:val="20"/>
              </w:rPr>
            </w:pPr>
            <w:r>
              <w:rPr>
                <w:rFonts w:ascii="Comic Sans MS" w:hAnsi="Comic Sans MS" w:cs="Tahoma"/>
                <w:color w:val="0000E4"/>
                <w:sz w:val="20"/>
                <w:szCs w:val="20"/>
              </w:rPr>
              <w:t>(10</w:t>
            </w:r>
            <w:r w:rsidRPr="00573969">
              <w:rPr>
                <w:rFonts w:ascii="Comic Sans MS" w:hAnsi="Comic Sans MS" w:cs="Tahoma"/>
                <w:color w:val="0000E4"/>
                <w:sz w:val="20"/>
                <w:szCs w:val="20"/>
              </w:rPr>
              <w:t>)</w:t>
            </w:r>
            <w:r>
              <w:rPr>
                <w:rFonts w:ascii="Comic Sans MS" w:hAnsi="Comic Sans MS" w:cs="Tahoma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60800" behindDoc="0" locked="0" layoutInCell="1" allowOverlap="1">
                  <wp:simplePos x="5543550" y="9124950"/>
                  <wp:positionH relativeFrom="margin">
                    <wp:posOffset>21590</wp:posOffset>
                  </wp:positionH>
                  <wp:positionV relativeFrom="margin">
                    <wp:posOffset>47625</wp:posOffset>
                  </wp:positionV>
                  <wp:extent cx="944880" cy="666750"/>
                  <wp:effectExtent l="0" t="0" r="762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d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024F4" w:rsidRDefault="008024F4" w:rsidP="008024F4">
      <w:pPr>
        <w:pStyle w:val="A8Question"/>
        <w:numPr>
          <w:ilvl w:val="7"/>
          <w:numId w:val="12"/>
        </w:numPr>
        <w:rPr>
          <w:lang w:val="el-GR"/>
        </w:rPr>
      </w:pPr>
      <w:r w:rsidRPr="00221386">
        <w:rPr>
          <w:lang w:val="el-GR"/>
        </w:rPr>
        <w:lastRenderedPageBreak/>
        <w:t xml:space="preserve">Αναγνωρίστε τα </w:t>
      </w:r>
      <w:r>
        <w:rPr>
          <w:lang w:val="el-GR"/>
        </w:rPr>
        <w:t>πιο κάτω καλώδια, γράφοντας κάτω από την κάθε εικόνα το όνομα του καλωδίου και τα γράμμα που αντιστοιχεί στην περιγραφή</w:t>
      </w:r>
      <w:r w:rsidRPr="00221386">
        <w:rPr>
          <w:lang w:val="el-GR"/>
        </w:rPr>
        <w:t>:</w:t>
      </w:r>
    </w:p>
    <w:p w:rsidR="008024F4" w:rsidRDefault="008024F4" w:rsidP="005679D6">
      <w:pPr>
        <w:ind w:left="2552" w:hanging="2126"/>
      </w:pPr>
      <w:r w:rsidRPr="00910673">
        <w:rPr>
          <w:b/>
        </w:rPr>
        <w:t>Ονόματα καλωδίων</w:t>
      </w:r>
      <w:r>
        <w:t>:</w:t>
      </w:r>
      <w:r>
        <w:tab/>
        <w:t xml:space="preserve">Καλώδιο </w:t>
      </w:r>
      <w:r>
        <w:rPr>
          <w:lang w:val="en-US"/>
        </w:rPr>
        <w:t>Ethernet</w:t>
      </w:r>
      <w:r>
        <w:t xml:space="preserve">, καλώδιο </w:t>
      </w:r>
      <w:r>
        <w:rPr>
          <w:lang w:val="en-US"/>
        </w:rPr>
        <w:t>VGA</w:t>
      </w:r>
      <w:r>
        <w:t xml:space="preserve">, καλώδιο </w:t>
      </w:r>
      <w:r>
        <w:rPr>
          <w:lang w:val="en-US"/>
        </w:rPr>
        <w:t>HDMI</w:t>
      </w:r>
      <w:r w:rsidRPr="005679D6">
        <w:t xml:space="preserve">, </w:t>
      </w:r>
      <w:r>
        <w:t xml:space="preserve">καλώδιο </w:t>
      </w:r>
      <w:r>
        <w:rPr>
          <w:lang w:val="en-US"/>
        </w:rPr>
        <w:t>USB</w:t>
      </w:r>
      <w:r w:rsidRPr="005679D6">
        <w:t>,</w:t>
      </w:r>
      <w:r>
        <w:t xml:space="preserve"> Παράλληλο καλώδιο</w:t>
      </w:r>
    </w:p>
    <w:p w:rsidR="008024F4" w:rsidRPr="00910673" w:rsidRDefault="008024F4" w:rsidP="005679D6">
      <w:pPr>
        <w:ind w:left="2552" w:hanging="2126"/>
        <w:rPr>
          <w:b/>
        </w:rPr>
      </w:pPr>
      <w:r w:rsidRPr="00910673">
        <w:rPr>
          <w:b/>
        </w:rPr>
        <w:t>Περιγραφ</w:t>
      </w:r>
      <w:r>
        <w:rPr>
          <w:b/>
        </w:rPr>
        <w:t>ή</w:t>
      </w:r>
      <w:r w:rsidRPr="00910673">
        <w:rPr>
          <w:b/>
        </w:rPr>
        <w:t xml:space="preserve"> καλωδίων</w:t>
      </w:r>
      <w:r w:rsidRPr="00910673">
        <w:t>:</w:t>
      </w:r>
      <w:r w:rsidRPr="00910673">
        <w:rPr>
          <w:b/>
        </w:rPr>
        <w:t xml:space="preserve"> </w:t>
      </w:r>
    </w:p>
    <w:p w:rsidR="008024F4" w:rsidRPr="00910673" w:rsidRDefault="008024F4" w:rsidP="008024F4">
      <w:pPr>
        <w:pStyle w:val="A9QuestionOption"/>
        <w:numPr>
          <w:ilvl w:val="8"/>
          <w:numId w:val="12"/>
        </w:numPr>
        <w:ind w:left="850" w:hanging="425"/>
        <w:contextualSpacing/>
        <w:rPr>
          <w:lang w:val="el-GR"/>
        </w:rPr>
      </w:pPr>
      <w:r>
        <w:rPr>
          <w:lang w:val="el-GR"/>
        </w:rPr>
        <w:t>Το πιο γνωστό καλώδιο για σύνδεση περιφερειακών συσκευών με τον υπολογιστή</w:t>
      </w:r>
    </w:p>
    <w:p w:rsidR="008024F4" w:rsidRPr="00910673" w:rsidRDefault="008024F4" w:rsidP="008024F4">
      <w:pPr>
        <w:pStyle w:val="A9QuestionOption"/>
        <w:numPr>
          <w:ilvl w:val="8"/>
          <w:numId w:val="12"/>
        </w:numPr>
        <w:ind w:left="850" w:hanging="425"/>
        <w:contextualSpacing/>
        <w:rPr>
          <w:lang w:val="el-GR"/>
        </w:rPr>
      </w:pPr>
      <w:r>
        <w:rPr>
          <w:spacing w:val="-1"/>
          <w:lang w:val="el-GR"/>
        </w:rPr>
        <w:t>Παλαιότερα σύνδεε εκτυπωτές και σαρωτές με τον υπολογιστή</w:t>
      </w:r>
    </w:p>
    <w:p w:rsidR="008024F4" w:rsidRPr="001A10F0" w:rsidRDefault="008024F4" w:rsidP="008024F4">
      <w:pPr>
        <w:pStyle w:val="A9QuestionOption"/>
        <w:numPr>
          <w:ilvl w:val="8"/>
          <w:numId w:val="12"/>
        </w:numPr>
        <w:ind w:left="850" w:hanging="425"/>
        <w:contextualSpacing/>
        <w:rPr>
          <w:lang w:val="el-GR"/>
        </w:rPr>
      </w:pPr>
      <w:r>
        <w:rPr>
          <w:spacing w:val="-1"/>
          <w:lang w:val="el-GR"/>
        </w:rPr>
        <w:t>Συνδέει οθόνη ή προβολέα με τον υπολογιστή</w:t>
      </w:r>
    </w:p>
    <w:p w:rsidR="008024F4" w:rsidRDefault="008024F4" w:rsidP="008024F4">
      <w:pPr>
        <w:pStyle w:val="A9QuestionOption"/>
        <w:numPr>
          <w:ilvl w:val="8"/>
          <w:numId w:val="12"/>
        </w:numPr>
        <w:ind w:left="850" w:hanging="425"/>
        <w:contextualSpacing/>
        <w:rPr>
          <w:lang w:val="el-GR"/>
        </w:rPr>
      </w:pPr>
      <w:r>
        <w:rPr>
          <w:lang w:val="el-GR"/>
        </w:rPr>
        <w:t>Συνδέει την κάρτα δικτύου στο δίκτυο</w:t>
      </w:r>
    </w:p>
    <w:p w:rsidR="008024F4" w:rsidRPr="00910673" w:rsidRDefault="008024F4" w:rsidP="008024F4">
      <w:pPr>
        <w:pStyle w:val="A9QuestionOption"/>
        <w:numPr>
          <w:ilvl w:val="8"/>
          <w:numId w:val="12"/>
        </w:numPr>
        <w:ind w:left="850" w:hanging="425"/>
        <w:contextualSpacing/>
        <w:rPr>
          <w:lang w:val="el-GR"/>
        </w:rPr>
      </w:pPr>
      <w:r>
        <w:rPr>
          <w:lang w:val="el-GR"/>
        </w:rPr>
        <w:t>Τα τελευταία χρόνια άρχισε να εμφανίζεται ως το καλώδιο σύνδεσης με οθόνες και τηλεόραση υψηλής ευκρίνειας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3"/>
        <w:gridCol w:w="1559"/>
        <w:gridCol w:w="1577"/>
        <w:gridCol w:w="1607"/>
        <w:gridCol w:w="1525"/>
        <w:gridCol w:w="1637"/>
      </w:tblGrid>
      <w:tr w:rsidR="008024F4" w:rsidRPr="00910673" w:rsidTr="00910673">
        <w:trPr>
          <w:cantSplit/>
        </w:trPr>
        <w:tc>
          <w:tcPr>
            <w:tcW w:w="745" w:type="pct"/>
            <w:tcBorders>
              <w:top w:val="nil"/>
              <w:left w:val="nil"/>
            </w:tcBorders>
          </w:tcPr>
          <w:p w:rsidR="008024F4" w:rsidRPr="00910673" w:rsidRDefault="008024F4" w:rsidP="00910673">
            <w:pPr>
              <w:spacing w:before="0"/>
            </w:pPr>
          </w:p>
        </w:tc>
        <w:tc>
          <w:tcPr>
            <w:tcW w:w="839" w:type="pct"/>
            <w:vAlign w:val="bottom"/>
          </w:tcPr>
          <w:p w:rsidR="008024F4" w:rsidRPr="00910673" w:rsidRDefault="008024F4" w:rsidP="00910673">
            <w:pPr>
              <w:spacing w:before="0"/>
            </w:pPr>
            <w:r w:rsidRPr="00910673">
              <w:rPr>
                <w:noProof/>
                <w:lang w:val="en-GB" w:eastAsia="en-GB"/>
              </w:rPr>
              <w:drawing>
                <wp:inline distT="0" distB="0" distL="0" distR="0" wp14:anchorId="585DF155" wp14:editId="2700412B">
                  <wp:extent cx="981075" cy="472050"/>
                  <wp:effectExtent l="0" t="0" r="0" b="444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09" cy="472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pct"/>
            <w:vAlign w:val="bottom"/>
          </w:tcPr>
          <w:p w:rsidR="008024F4" w:rsidRPr="00910673" w:rsidRDefault="008024F4" w:rsidP="00910673">
            <w:pPr>
              <w:spacing w:before="0"/>
            </w:pPr>
            <w:r w:rsidRPr="00910673">
              <w:rPr>
                <w:noProof/>
                <w:lang w:val="en-GB" w:eastAsia="en-GB"/>
              </w:rPr>
              <w:drawing>
                <wp:inline distT="0" distB="0" distL="0" distR="0" wp14:anchorId="4FD0C8B1" wp14:editId="17AFFF60">
                  <wp:extent cx="895350" cy="895350"/>
                  <wp:effectExtent l="0" t="0" r="0" b="0"/>
                  <wp:docPr id="70" name="Picture 70" descr="http://t0.gstatic.com/images?q=tbn:ANd9GcRnVUaMAEigPMmOXFpjZBOEk4Fkn0byXI9CLs6qWZRj2KebbLNtL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0.gstatic.com/images?q=tbn:ANd9GcRnVUaMAEigPMmOXFpjZBOEk4Fkn0byXI9CLs6qWZRj2KebbLNtL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" w:type="pct"/>
            <w:vAlign w:val="bottom"/>
          </w:tcPr>
          <w:p w:rsidR="008024F4" w:rsidRPr="00910673" w:rsidRDefault="008024F4" w:rsidP="00910673">
            <w:pPr>
              <w:spacing w:before="0"/>
            </w:pPr>
            <w:r w:rsidRPr="00910673">
              <w:rPr>
                <w:noProof/>
                <w:lang w:val="en-GB" w:eastAsia="en-GB"/>
              </w:rPr>
              <w:drawing>
                <wp:inline distT="0" distB="0" distL="0" distR="0" wp14:anchorId="55E4CDE1" wp14:editId="45BB1FEF">
                  <wp:extent cx="914400" cy="914400"/>
                  <wp:effectExtent l="0" t="0" r="0" b="0"/>
                  <wp:docPr id="71" name="Picture 71" descr="http://ecx.images-amazon.com/images/I/41pdAnBmhGL._SL500_AA3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cx.images-amazon.com/images/I/41pdAnBmhGL._SL500_AA3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726" cy="911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" w:type="pct"/>
            <w:vAlign w:val="bottom"/>
          </w:tcPr>
          <w:p w:rsidR="008024F4" w:rsidRPr="00910673" w:rsidRDefault="008024F4" w:rsidP="00910673">
            <w:pPr>
              <w:spacing w:before="0"/>
            </w:pPr>
            <w:r w:rsidRPr="00910673">
              <w:rPr>
                <w:noProof/>
                <w:lang w:val="en-GB" w:eastAsia="en-GB"/>
              </w:rPr>
              <w:drawing>
                <wp:inline distT="0" distB="0" distL="0" distR="0" wp14:anchorId="36C4DC95" wp14:editId="394F01EB">
                  <wp:extent cx="860569" cy="923925"/>
                  <wp:effectExtent l="0" t="0" r="0" b="0"/>
                  <wp:docPr id="12" name="Picture 12" descr="http://www.myposprinter.com/images/Parallel_Printer_C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yposprinter.com/images/Parallel_Printer_C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539" cy="92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" w:type="pct"/>
            <w:vAlign w:val="bottom"/>
          </w:tcPr>
          <w:p w:rsidR="008024F4" w:rsidRPr="00910673" w:rsidRDefault="008024F4" w:rsidP="00910673">
            <w:pPr>
              <w:spacing w:before="0"/>
            </w:pPr>
            <w:r w:rsidRPr="00910673">
              <w:rPr>
                <w:noProof/>
                <w:lang w:val="en-GB" w:eastAsia="en-GB"/>
              </w:rPr>
              <w:drawing>
                <wp:inline distT="0" distB="0" distL="0" distR="0" wp14:anchorId="27095A48" wp14:editId="2CD941B1">
                  <wp:extent cx="933450" cy="93345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663" cy="930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4F4" w:rsidRPr="00910673" w:rsidTr="00910673">
        <w:trPr>
          <w:cantSplit/>
        </w:trPr>
        <w:tc>
          <w:tcPr>
            <w:tcW w:w="745" w:type="pct"/>
          </w:tcPr>
          <w:p w:rsidR="008024F4" w:rsidRPr="00910673" w:rsidRDefault="008024F4" w:rsidP="00910673">
            <w:pPr>
              <w:spacing w:after="120"/>
            </w:pPr>
            <w:r w:rsidRPr="00910673">
              <w:t>Όνομα</w:t>
            </w:r>
          </w:p>
        </w:tc>
        <w:tc>
          <w:tcPr>
            <w:tcW w:w="839" w:type="pct"/>
            <w:vAlign w:val="bottom"/>
          </w:tcPr>
          <w:p w:rsidR="008024F4" w:rsidRPr="00910673" w:rsidRDefault="008024F4" w:rsidP="00910673">
            <w:pPr>
              <w:spacing w:after="120"/>
            </w:pPr>
          </w:p>
        </w:tc>
        <w:tc>
          <w:tcPr>
            <w:tcW w:w="849" w:type="pct"/>
            <w:vAlign w:val="bottom"/>
          </w:tcPr>
          <w:p w:rsidR="008024F4" w:rsidRPr="00910673" w:rsidRDefault="008024F4" w:rsidP="00910673">
            <w:pPr>
              <w:spacing w:after="120"/>
            </w:pPr>
          </w:p>
        </w:tc>
        <w:tc>
          <w:tcPr>
            <w:tcW w:w="865" w:type="pct"/>
            <w:vAlign w:val="bottom"/>
          </w:tcPr>
          <w:p w:rsidR="008024F4" w:rsidRPr="00910673" w:rsidRDefault="008024F4" w:rsidP="00910673">
            <w:pPr>
              <w:spacing w:after="120"/>
            </w:pPr>
          </w:p>
        </w:tc>
        <w:tc>
          <w:tcPr>
            <w:tcW w:w="821" w:type="pct"/>
            <w:vAlign w:val="bottom"/>
          </w:tcPr>
          <w:p w:rsidR="008024F4" w:rsidRPr="00910673" w:rsidRDefault="008024F4" w:rsidP="00910673">
            <w:pPr>
              <w:spacing w:after="120"/>
            </w:pPr>
          </w:p>
        </w:tc>
        <w:tc>
          <w:tcPr>
            <w:tcW w:w="881" w:type="pct"/>
            <w:vAlign w:val="bottom"/>
          </w:tcPr>
          <w:p w:rsidR="008024F4" w:rsidRPr="00910673" w:rsidRDefault="008024F4" w:rsidP="00910673">
            <w:pPr>
              <w:spacing w:after="120"/>
            </w:pPr>
          </w:p>
        </w:tc>
      </w:tr>
      <w:tr w:rsidR="008024F4" w:rsidRPr="00910673" w:rsidTr="00910673">
        <w:trPr>
          <w:cantSplit/>
        </w:trPr>
        <w:tc>
          <w:tcPr>
            <w:tcW w:w="745" w:type="pct"/>
          </w:tcPr>
          <w:p w:rsidR="008024F4" w:rsidRPr="00910673" w:rsidRDefault="008024F4" w:rsidP="00910673">
            <w:pPr>
              <w:spacing w:after="120"/>
            </w:pPr>
            <w:r w:rsidRPr="00910673">
              <w:t>Περιγραφή</w:t>
            </w:r>
          </w:p>
        </w:tc>
        <w:tc>
          <w:tcPr>
            <w:tcW w:w="839" w:type="pct"/>
            <w:vAlign w:val="bottom"/>
          </w:tcPr>
          <w:p w:rsidR="008024F4" w:rsidRPr="00910673" w:rsidRDefault="008024F4" w:rsidP="00910673">
            <w:pPr>
              <w:spacing w:after="120"/>
            </w:pPr>
          </w:p>
        </w:tc>
        <w:tc>
          <w:tcPr>
            <w:tcW w:w="849" w:type="pct"/>
            <w:vAlign w:val="bottom"/>
          </w:tcPr>
          <w:p w:rsidR="008024F4" w:rsidRPr="00910673" w:rsidRDefault="008024F4" w:rsidP="00910673">
            <w:pPr>
              <w:spacing w:after="120"/>
            </w:pPr>
          </w:p>
        </w:tc>
        <w:tc>
          <w:tcPr>
            <w:tcW w:w="865" w:type="pct"/>
            <w:vAlign w:val="bottom"/>
          </w:tcPr>
          <w:p w:rsidR="008024F4" w:rsidRPr="00910673" w:rsidRDefault="008024F4" w:rsidP="00910673">
            <w:pPr>
              <w:spacing w:after="120"/>
            </w:pPr>
          </w:p>
        </w:tc>
        <w:tc>
          <w:tcPr>
            <w:tcW w:w="821" w:type="pct"/>
            <w:vAlign w:val="bottom"/>
          </w:tcPr>
          <w:p w:rsidR="008024F4" w:rsidRPr="00910673" w:rsidRDefault="008024F4" w:rsidP="00910673">
            <w:pPr>
              <w:spacing w:after="120"/>
            </w:pPr>
          </w:p>
        </w:tc>
        <w:tc>
          <w:tcPr>
            <w:tcW w:w="881" w:type="pct"/>
            <w:vAlign w:val="bottom"/>
          </w:tcPr>
          <w:p w:rsidR="008024F4" w:rsidRPr="00910673" w:rsidRDefault="008024F4" w:rsidP="00910673">
            <w:pPr>
              <w:spacing w:after="120"/>
            </w:pPr>
          </w:p>
        </w:tc>
      </w:tr>
    </w:tbl>
    <w:p w:rsidR="008024F4" w:rsidRDefault="008024F4" w:rsidP="008024F4">
      <w:pPr>
        <w:pStyle w:val="A8Question"/>
        <w:numPr>
          <w:ilvl w:val="7"/>
          <w:numId w:val="12"/>
        </w:numPr>
        <w:rPr>
          <w:lang w:val="el-GR"/>
        </w:rPr>
      </w:pPr>
      <w:r>
        <w:rPr>
          <w:lang w:val="el-GR"/>
        </w:rPr>
        <w:t>Ποια δύο από τα ακόλουθα περιγράφουν την αρχιτεκτονική ενός υπολογιστή;</w:t>
      </w:r>
    </w:p>
    <w:p w:rsidR="008024F4" w:rsidRPr="00BF30BB" w:rsidRDefault="008024F4" w:rsidP="008024F4">
      <w:pPr>
        <w:pStyle w:val="A9QuestionOption"/>
        <w:numPr>
          <w:ilvl w:val="8"/>
          <w:numId w:val="12"/>
        </w:numPr>
        <w:ind w:left="850" w:hanging="425"/>
        <w:contextualSpacing/>
        <w:rPr>
          <w:lang w:val="el-GR"/>
        </w:rPr>
      </w:pPr>
      <w:r>
        <w:rPr>
          <w:lang w:val="el-GR"/>
        </w:rPr>
        <w:t>Η ταχύτητα της Κ.Μ.Ε.</w:t>
      </w:r>
    </w:p>
    <w:p w:rsidR="008024F4" w:rsidRDefault="008024F4" w:rsidP="008024F4">
      <w:pPr>
        <w:pStyle w:val="A9QuestionOption"/>
        <w:numPr>
          <w:ilvl w:val="8"/>
          <w:numId w:val="12"/>
        </w:numPr>
        <w:ind w:left="850" w:hanging="425"/>
        <w:contextualSpacing/>
        <w:rPr>
          <w:lang w:val="el-GR"/>
        </w:rPr>
      </w:pPr>
      <w:r>
        <w:rPr>
          <w:lang w:val="el-GR"/>
        </w:rPr>
        <w:t>Ποιες περιφερειακές συσκευές είναι συνδεδεμένες</w:t>
      </w:r>
    </w:p>
    <w:p w:rsidR="008024F4" w:rsidRPr="00BF30BB" w:rsidRDefault="008024F4" w:rsidP="008024F4">
      <w:pPr>
        <w:pStyle w:val="A9QuestionOption"/>
        <w:numPr>
          <w:ilvl w:val="8"/>
          <w:numId w:val="12"/>
        </w:numPr>
        <w:ind w:left="850" w:hanging="425"/>
        <w:contextualSpacing/>
        <w:rPr>
          <w:lang w:val="el-GR"/>
        </w:rPr>
      </w:pPr>
      <w:r>
        <w:rPr>
          <w:lang w:val="el-GR"/>
        </w:rPr>
        <w:t>Από ποια μέρη αποτελείται (Κ.Μ.Ε., μνήμη</w:t>
      </w:r>
      <w:r w:rsidRPr="00BF30BB">
        <w:rPr>
          <w:lang w:val="el-GR"/>
        </w:rPr>
        <w:t xml:space="preserve"> </w:t>
      </w:r>
      <w:r>
        <w:t>RAM</w:t>
      </w:r>
      <w:r w:rsidRPr="00BF30BB">
        <w:rPr>
          <w:lang w:val="el-GR"/>
        </w:rPr>
        <w:t xml:space="preserve">, </w:t>
      </w:r>
      <w:r>
        <w:rPr>
          <w:lang w:val="el-GR"/>
        </w:rPr>
        <w:t>θύρες σύνδεσης, κ.λπ.)</w:t>
      </w:r>
    </w:p>
    <w:p w:rsidR="008024F4" w:rsidRDefault="008024F4" w:rsidP="008024F4">
      <w:pPr>
        <w:pStyle w:val="A9QuestionOption"/>
        <w:numPr>
          <w:ilvl w:val="8"/>
          <w:numId w:val="12"/>
        </w:numPr>
        <w:ind w:left="850" w:hanging="425"/>
        <w:contextualSpacing/>
        <w:rPr>
          <w:lang w:val="el-GR"/>
        </w:rPr>
      </w:pPr>
      <w:r>
        <w:rPr>
          <w:lang w:val="el-GR"/>
        </w:rPr>
        <w:t>Τα είδη των καλωδίων που συνδέουν τις διάφορες περιφερειακές μονάδες</w:t>
      </w:r>
    </w:p>
    <w:p w:rsidR="008024F4" w:rsidRDefault="008024F4" w:rsidP="008024F4">
      <w:pPr>
        <w:pStyle w:val="A9QuestionOption"/>
        <w:numPr>
          <w:ilvl w:val="8"/>
          <w:numId w:val="12"/>
        </w:numPr>
        <w:ind w:left="850" w:hanging="425"/>
        <w:contextualSpacing/>
        <w:rPr>
          <w:lang w:val="el-GR"/>
        </w:rPr>
      </w:pPr>
      <w:r>
        <w:rPr>
          <w:lang w:val="el-GR"/>
        </w:rPr>
        <w:t xml:space="preserve">Πόση μνήμη </w:t>
      </w:r>
      <w:r>
        <w:t xml:space="preserve">RAM </w:t>
      </w:r>
      <w:r>
        <w:rPr>
          <w:lang w:val="el-GR"/>
        </w:rPr>
        <w:t>διαθέτει</w:t>
      </w:r>
    </w:p>
    <w:p w:rsidR="008024F4" w:rsidRPr="00BF30BB" w:rsidRDefault="008024F4" w:rsidP="008024F4">
      <w:pPr>
        <w:pStyle w:val="A9QuestionOption"/>
        <w:numPr>
          <w:ilvl w:val="8"/>
          <w:numId w:val="12"/>
        </w:numPr>
        <w:ind w:left="850" w:hanging="425"/>
        <w:contextualSpacing/>
        <w:rPr>
          <w:lang w:val="el-GR"/>
        </w:rPr>
      </w:pPr>
      <w:r>
        <w:rPr>
          <w:lang w:val="el-GR"/>
        </w:rPr>
        <w:t>Ο τρόπος σύνδεσης των μερών που τον αποτελούν</w:t>
      </w:r>
    </w:p>
    <w:p w:rsidR="008024F4" w:rsidRPr="009F744E" w:rsidRDefault="008024F4" w:rsidP="009F744E">
      <w:pPr>
        <w:pStyle w:val="activities2"/>
        <w:tabs>
          <w:tab w:val="center" w:pos="4533"/>
          <w:tab w:val="left" w:pos="6740"/>
        </w:tabs>
        <w:jc w:val="left"/>
      </w:pPr>
      <w:r w:rsidRPr="00BF30BB">
        <w:rPr>
          <w:noProof/>
          <w:position w:val="-10"/>
        </w:rPr>
        <w:tab/>
      </w:r>
      <w:r>
        <w:rPr>
          <w:noProof/>
          <w:position w:val="-10"/>
          <w:lang w:val="en-GB" w:eastAsia="en-GB"/>
        </w:rPr>
        <w:drawing>
          <wp:inline distT="0" distB="0" distL="0" distR="0" wp14:anchorId="25B9EC5C" wp14:editId="68AD3CB8">
            <wp:extent cx="238125" cy="238125"/>
            <wp:effectExtent l="0" t="0" r="9525" b="9525"/>
            <wp:docPr id="14" name="Picture 14" descr="MC90043158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MC900431585[1]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Δραστηριότητες Αξιολόγησης</w:t>
      </w:r>
      <w:r>
        <w:tab/>
      </w:r>
    </w:p>
    <w:p w:rsidR="008024F4" w:rsidRPr="009F744E" w:rsidRDefault="008024F4" w:rsidP="008024F4">
      <w:pPr>
        <w:pStyle w:val="A8Question"/>
        <w:numPr>
          <w:ilvl w:val="7"/>
          <w:numId w:val="12"/>
        </w:numPr>
        <w:rPr>
          <w:lang w:val="el-GR"/>
        </w:rPr>
      </w:pPr>
      <w:r w:rsidRPr="009F744E">
        <w:rPr>
          <w:lang w:val="el-GR"/>
        </w:rPr>
        <w:t xml:space="preserve">Ξεκινήστε το λογισμικό συναρμολόγησης υπολογιστή που βρίσκεται στον Η/Υ σας στον φάκελο </w:t>
      </w:r>
      <w:r>
        <w:t>PC</w:t>
      </w:r>
      <w:r w:rsidRPr="009F744E">
        <w:rPr>
          <w:lang w:val="el-GR"/>
        </w:rPr>
        <w:t xml:space="preserve"> </w:t>
      </w:r>
      <w:r>
        <w:t>ASSEMBLE</w:t>
      </w:r>
      <w:r w:rsidRPr="009F744E">
        <w:rPr>
          <w:lang w:val="el-GR"/>
        </w:rPr>
        <w:t xml:space="preserve">, ξεκινώντας το αρχείο </w:t>
      </w:r>
      <w:r>
        <w:t>index</w:t>
      </w:r>
      <w:r w:rsidRPr="009F744E">
        <w:rPr>
          <w:lang w:val="el-GR"/>
        </w:rPr>
        <w:t>.</w:t>
      </w:r>
      <w:r>
        <w:t>html</w:t>
      </w:r>
      <w:r w:rsidRPr="009F744E">
        <w:rPr>
          <w:lang w:val="el-GR"/>
        </w:rPr>
        <w:t>. Συναρμολογήστε τον Η/Υ.</w:t>
      </w:r>
    </w:p>
    <w:p w:rsidR="008024F4" w:rsidRDefault="008024F4" w:rsidP="009F744E">
      <w:pPr>
        <w:pStyle w:val="activities3"/>
        <w:pBdr>
          <w:top w:val="single" w:sz="4" w:space="3" w:color="FF0000"/>
        </w:pBdr>
      </w:pPr>
      <w:r w:rsidRPr="002217F2">
        <w:rPr>
          <w:color w:val="800080"/>
          <w:sz w:val="36"/>
          <w:szCs w:val="36"/>
        </w:rPr>
        <w:t>+</w:t>
      </w:r>
      <w:r w:rsidRPr="002217F2">
        <w:t>Επιπρόσθετες Δραστηριότητες</w:t>
      </w:r>
    </w:p>
    <w:p w:rsidR="008024F4" w:rsidRDefault="008024F4" w:rsidP="008024F4">
      <w:pPr>
        <w:pStyle w:val="A8Question"/>
        <w:numPr>
          <w:ilvl w:val="7"/>
          <w:numId w:val="12"/>
        </w:numPr>
        <w:rPr>
          <w:lang w:val="el-GR"/>
        </w:rPr>
      </w:pPr>
      <w:r>
        <w:rPr>
          <w:lang w:val="el-GR"/>
        </w:rPr>
        <w:t>Δοκιμάστε</w:t>
      </w:r>
      <w:r w:rsidRPr="009F744E">
        <w:rPr>
          <w:lang w:val="el-GR"/>
        </w:rPr>
        <w:t xml:space="preserve"> το </w:t>
      </w:r>
      <w:r>
        <w:rPr>
          <w:lang w:val="el-GR"/>
        </w:rPr>
        <w:t>τεστ</w:t>
      </w:r>
      <w:r w:rsidRPr="009F744E">
        <w:rPr>
          <w:lang w:val="el-GR"/>
        </w:rPr>
        <w:t xml:space="preserve"> που βρίσκεται στο λογισμικό συναρμολόγησης και είναι χωρίς καθοδήγηση.</w:t>
      </w:r>
    </w:p>
    <w:p w:rsidR="008024F4" w:rsidRDefault="008024F4" w:rsidP="008024F4">
      <w:pPr>
        <w:pStyle w:val="A8Question"/>
        <w:numPr>
          <w:ilvl w:val="7"/>
          <w:numId w:val="12"/>
        </w:numPr>
        <w:rPr>
          <w:lang w:val="el-GR"/>
        </w:rPr>
      </w:pPr>
      <w:r>
        <w:rPr>
          <w:lang w:val="el-GR"/>
        </w:rPr>
        <w:t xml:space="preserve">Μια παράλληλη θύρα επιτρέπει τη μεταφορά πολλών </w:t>
      </w:r>
      <w:r>
        <w:t>bit</w:t>
      </w:r>
      <w:r>
        <w:rPr>
          <w:lang w:val="el-GR"/>
        </w:rPr>
        <w:t xml:space="preserve"> δεδομένων ταυτόχρονα με ταχύτητα μέχρι 4 ΜΒ</w:t>
      </w:r>
      <w:r>
        <w:t>yte</w:t>
      </w:r>
      <w:r w:rsidRPr="009F744E">
        <w:rPr>
          <w:lang w:val="el-GR"/>
        </w:rPr>
        <w:t>/</w:t>
      </w:r>
      <w:r>
        <w:t>s</w:t>
      </w:r>
      <w:r>
        <w:rPr>
          <w:lang w:val="el-GR"/>
        </w:rPr>
        <w:t xml:space="preserve">. Μια θύρα </w:t>
      </w:r>
      <w:r>
        <w:t>USB</w:t>
      </w:r>
      <w:r w:rsidRPr="00BF30BB">
        <w:rPr>
          <w:lang w:val="el-GR"/>
        </w:rPr>
        <w:t xml:space="preserve"> </w:t>
      </w:r>
      <w:r>
        <w:rPr>
          <w:lang w:val="el-GR"/>
        </w:rPr>
        <w:t xml:space="preserve">επιτρέπει τη σειριακή μεταφορά δεδομένων με ταχύτητα μέχρι </w:t>
      </w:r>
      <w:r w:rsidRPr="009F744E">
        <w:rPr>
          <w:lang w:val="el-GR"/>
        </w:rPr>
        <w:t xml:space="preserve">12 </w:t>
      </w:r>
      <w:r>
        <w:t>Mbit</w:t>
      </w:r>
      <w:r w:rsidRPr="009F744E">
        <w:rPr>
          <w:lang w:val="el-GR"/>
        </w:rPr>
        <w:t>/</w:t>
      </w:r>
      <w:r>
        <w:t>s</w:t>
      </w:r>
      <w:r w:rsidRPr="00BF30BB">
        <w:rPr>
          <w:lang w:val="el-GR"/>
        </w:rPr>
        <w:t xml:space="preserve"> </w:t>
      </w:r>
      <w:r>
        <w:rPr>
          <w:lang w:val="el-GR"/>
        </w:rPr>
        <w:t xml:space="preserve">και μια θύρα </w:t>
      </w:r>
      <w:r>
        <w:t>USB</w:t>
      </w:r>
      <w:r w:rsidRPr="00BF30BB">
        <w:rPr>
          <w:lang w:val="el-GR"/>
        </w:rPr>
        <w:t xml:space="preserve"> </w:t>
      </w:r>
      <w:r>
        <w:rPr>
          <w:lang w:val="el-GR"/>
        </w:rPr>
        <w:t>2.0 επιτρέπει τη σειριακή μεταφορά δεδομένων με ταχύτητα μέχρι 480</w:t>
      </w:r>
      <w:r w:rsidRPr="009F744E">
        <w:rPr>
          <w:lang w:val="el-GR"/>
        </w:rPr>
        <w:t xml:space="preserve"> </w:t>
      </w:r>
      <w:r>
        <w:t>Mbit</w:t>
      </w:r>
      <w:r w:rsidRPr="009F744E">
        <w:rPr>
          <w:lang w:val="el-GR"/>
        </w:rPr>
        <w:t>/</w:t>
      </w:r>
      <w:r>
        <w:t>s</w:t>
      </w:r>
      <w:r>
        <w:rPr>
          <w:lang w:val="el-GR"/>
        </w:rPr>
        <w:t>. Βάλτε τις με τη σειρά από την πιο αργή στην πιο γρήγορή. Πόσες φορές πιο γρηγορότερη είναι η πιο γρήγορη σε σχέση με την πιο αργή;</w:t>
      </w:r>
    </w:p>
    <w:p w:rsidR="008024F4" w:rsidRDefault="008024F4" w:rsidP="009F744E">
      <w:pPr>
        <w:pStyle w:val="QuestionBlankLineWithDots"/>
        <w:rPr>
          <w:lang w:val="el-GR"/>
        </w:rPr>
      </w:pPr>
      <w:r>
        <w:rPr>
          <w:lang w:val="el-GR"/>
        </w:rPr>
        <w:lastRenderedPageBreak/>
        <w:tab/>
      </w:r>
    </w:p>
    <w:p w:rsidR="008024F4" w:rsidRDefault="008024F4" w:rsidP="009F744E">
      <w:pPr>
        <w:pStyle w:val="QuestionBlankLineWithDots"/>
        <w:rPr>
          <w:lang w:val="el-GR"/>
        </w:rPr>
      </w:pPr>
      <w:r>
        <w:rPr>
          <w:lang w:val="el-GR"/>
        </w:rPr>
        <w:tab/>
      </w:r>
    </w:p>
    <w:p w:rsidR="008024F4" w:rsidRDefault="008024F4" w:rsidP="009F744E">
      <w:pPr>
        <w:pStyle w:val="QuestionBlankLineWithDots"/>
        <w:rPr>
          <w:lang w:val="el-GR"/>
        </w:rPr>
      </w:pPr>
      <w:r>
        <w:rPr>
          <w:lang w:val="el-GR"/>
        </w:rPr>
        <w:tab/>
      </w:r>
    </w:p>
    <w:p w:rsidR="008024F4" w:rsidRPr="009F744E" w:rsidRDefault="008024F4" w:rsidP="009F744E">
      <w:pPr>
        <w:pStyle w:val="QuestionBlankLineWithDots"/>
        <w:rPr>
          <w:lang w:val="el-GR"/>
        </w:rPr>
      </w:pPr>
      <w:r>
        <w:rPr>
          <w:lang w:val="el-GR"/>
        </w:rPr>
        <w:tab/>
      </w:r>
    </w:p>
    <w:p w:rsidR="008024F4" w:rsidRDefault="008024F4" w:rsidP="009F744E">
      <w:pPr>
        <w:pStyle w:val="activities4"/>
        <w:pBdr>
          <w:bottom w:val="single" w:sz="4" w:space="0" w:color="666699"/>
        </w:pBdr>
      </w:pPr>
      <w:r>
        <w:rPr>
          <w:noProof/>
          <w:position w:val="-8"/>
          <w:lang w:val="en-GB" w:eastAsia="en-GB"/>
        </w:rPr>
        <w:drawing>
          <wp:inline distT="0" distB="0" distL="0" distR="0" wp14:anchorId="58FF3AA1" wp14:editId="52791FE2">
            <wp:extent cx="219075" cy="219075"/>
            <wp:effectExtent l="0" t="0" r="9525" b="9525"/>
            <wp:docPr id="13" name="Picture 13" descr="MC9004421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900442122[1]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7F2">
        <w:t>Δραστηριότητες για τ</w:t>
      </w:r>
      <w:r w:rsidRPr="00347C10">
        <w:t>ο Σπίτι</w:t>
      </w:r>
    </w:p>
    <w:p w:rsidR="008024F4" w:rsidRPr="00221386" w:rsidRDefault="008024F4" w:rsidP="008024F4">
      <w:pPr>
        <w:pStyle w:val="A8Question"/>
        <w:numPr>
          <w:ilvl w:val="7"/>
          <w:numId w:val="12"/>
        </w:numPr>
        <w:rPr>
          <w:lang w:val="el-GR"/>
        </w:rPr>
      </w:pPr>
      <w:r>
        <w:rPr>
          <w:lang w:val="el-GR"/>
        </w:rPr>
        <w:t>Ποια από τα εξαρτήματα που αναφέρονται στην ερώτηση (3)</w:t>
      </w:r>
      <w:r w:rsidRPr="00221386">
        <w:rPr>
          <w:lang w:val="el-GR"/>
        </w:rPr>
        <w:t>:</w:t>
      </w:r>
    </w:p>
    <w:p w:rsidR="008024F4" w:rsidRDefault="008024F4" w:rsidP="008024F4">
      <w:pPr>
        <w:pStyle w:val="A9QuestionOption"/>
        <w:numPr>
          <w:ilvl w:val="8"/>
          <w:numId w:val="12"/>
        </w:numPr>
        <w:ind w:left="850" w:hanging="425"/>
        <w:contextualSpacing/>
      </w:pPr>
      <w:r>
        <w:rPr>
          <w:lang w:val="el-GR"/>
        </w:rPr>
        <w:t xml:space="preserve">Αποτελούν κάρτες επέκτασης; </w:t>
      </w:r>
      <w:r>
        <w:rPr>
          <w:lang w:val="el-GR"/>
        </w:rPr>
        <w:tab/>
      </w:r>
    </w:p>
    <w:p w:rsidR="008024F4" w:rsidRDefault="008024F4" w:rsidP="008024F4">
      <w:pPr>
        <w:pStyle w:val="A9QuestionOption"/>
        <w:numPr>
          <w:ilvl w:val="8"/>
          <w:numId w:val="12"/>
        </w:numPr>
        <w:ind w:left="850" w:hanging="425"/>
        <w:contextualSpacing/>
      </w:pPr>
      <w:r>
        <w:rPr>
          <w:spacing w:val="-1"/>
          <w:lang w:val="el-GR"/>
        </w:rPr>
        <w:t xml:space="preserve">Επεξεργάζονται δεδομένα; </w:t>
      </w:r>
      <w:r>
        <w:rPr>
          <w:spacing w:val="-1"/>
          <w:lang w:val="el-GR"/>
        </w:rPr>
        <w:tab/>
      </w:r>
    </w:p>
    <w:p w:rsidR="008024F4" w:rsidRPr="001A10F0" w:rsidRDefault="008024F4" w:rsidP="008024F4">
      <w:pPr>
        <w:pStyle w:val="A9QuestionOption"/>
        <w:numPr>
          <w:ilvl w:val="8"/>
          <w:numId w:val="12"/>
        </w:numPr>
        <w:ind w:left="850" w:hanging="425"/>
        <w:contextualSpacing/>
        <w:rPr>
          <w:lang w:val="el-GR"/>
        </w:rPr>
      </w:pPr>
      <w:r>
        <w:rPr>
          <w:spacing w:val="-1"/>
          <w:lang w:val="el-GR"/>
        </w:rPr>
        <w:t>Αποθηκεύουν δεδομένα;</w:t>
      </w:r>
      <w:r w:rsidRPr="001A10F0">
        <w:rPr>
          <w:spacing w:val="-1"/>
          <w:lang w:val="el-GR"/>
        </w:rPr>
        <w:t xml:space="preserve"> </w:t>
      </w:r>
      <w:r w:rsidRPr="001A10F0">
        <w:rPr>
          <w:spacing w:val="-1"/>
          <w:lang w:val="el-GR"/>
        </w:rPr>
        <w:tab/>
      </w:r>
    </w:p>
    <w:p w:rsidR="008024F4" w:rsidRDefault="008024F4" w:rsidP="008024F4">
      <w:pPr>
        <w:pStyle w:val="A9QuestionOption"/>
        <w:numPr>
          <w:ilvl w:val="8"/>
          <w:numId w:val="12"/>
        </w:numPr>
        <w:ind w:left="850" w:hanging="425"/>
        <w:contextualSpacing/>
        <w:rPr>
          <w:lang w:val="el-GR"/>
        </w:rPr>
      </w:pPr>
      <w:r>
        <w:rPr>
          <w:lang w:val="el-GR"/>
        </w:rPr>
        <w:t>Συνδέουν τα διάφορα μέρη ώστε να επικοινωνούν;</w:t>
      </w:r>
      <w:r w:rsidRPr="005679D6">
        <w:rPr>
          <w:lang w:val="el-GR"/>
        </w:rPr>
        <w:t xml:space="preserve"> </w:t>
      </w:r>
      <w:r w:rsidRPr="005679D6">
        <w:rPr>
          <w:lang w:val="el-GR"/>
        </w:rPr>
        <w:tab/>
      </w:r>
    </w:p>
    <w:p w:rsidR="008024F4" w:rsidRPr="005679D6" w:rsidRDefault="008024F4" w:rsidP="008024F4">
      <w:pPr>
        <w:pStyle w:val="A9QuestionOption"/>
        <w:numPr>
          <w:ilvl w:val="8"/>
          <w:numId w:val="12"/>
        </w:numPr>
        <w:ind w:left="850" w:hanging="425"/>
        <w:contextualSpacing/>
        <w:rPr>
          <w:lang w:val="el-GR"/>
        </w:rPr>
      </w:pPr>
      <w:r>
        <w:rPr>
          <w:lang w:val="el-GR"/>
        </w:rPr>
        <w:t xml:space="preserve">Παρέχουν ηλεκτρικό ρεύμα στα διάφορα μέρη του υπολογιστή; </w:t>
      </w:r>
      <w:r>
        <w:rPr>
          <w:lang w:val="el-GR"/>
        </w:rPr>
        <w:tab/>
        <w:t xml:space="preserve"> </w:t>
      </w:r>
    </w:p>
    <w:p w:rsidR="008024F4" w:rsidRPr="00221386" w:rsidRDefault="008024F4" w:rsidP="008024F4">
      <w:pPr>
        <w:pStyle w:val="A8Question"/>
        <w:numPr>
          <w:ilvl w:val="7"/>
          <w:numId w:val="12"/>
        </w:numPr>
        <w:rPr>
          <w:lang w:val="el-GR"/>
        </w:rPr>
      </w:pPr>
      <w:r>
        <w:rPr>
          <w:lang w:val="el-GR"/>
        </w:rPr>
        <w:t>Γράψτε το όνομα του κάθε καλωδίου που αναφέρεται στην ερώτηση (5) και δίπλα το όνομα της θύρας από την ερώτηση (3) στην οποία συνδέεται (ένα καλώδιο δεν έχει αντίστοιχη θύρα)</w:t>
      </w:r>
      <w:r w:rsidRPr="00221386">
        <w:rPr>
          <w:lang w:val="el-GR"/>
        </w:rPr>
        <w:t>:</w:t>
      </w:r>
    </w:p>
    <w:p w:rsidR="008024F4" w:rsidRPr="00DA443C" w:rsidRDefault="008024F4" w:rsidP="008024F4">
      <w:pPr>
        <w:pStyle w:val="A9QuestionOption"/>
        <w:numPr>
          <w:ilvl w:val="8"/>
          <w:numId w:val="12"/>
        </w:numPr>
        <w:ind w:left="850" w:hanging="425"/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</w:r>
    </w:p>
    <w:p w:rsidR="008024F4" w:rsidRPr="00DA443C" w:rsidRDefault="008024F4" w:rsidP="008024F4">
      <w:pPr>
        <w:pStyle w:val="A9QuestionOption"/>
        <w:numPr>
          <w:ilvl w:val="8"/>
          <w:numId w:val="12"/>
        </w:numPr>
        <w:ind w:left="850" w:hanging="425"/>
        <w:rPr>
          <w:lang w:val="el-GR"/>
        </w:rPr>
      </w:pPr>
      <w:r>
        <w:rPr>
          <w:spacing w:val="-1"/>
          <w:lang w:val="el-GR"/>
        </w:rPr>
        <w:tab/>
      </w:r>
      <w:r>
        <w:rPr>
          <w:spacing w:val="-1"/>
          <w:lang w:val="el-GR"/>
        </w:rPr>
        <w:tab/>
      </w:r>
    </w:p>
    <w:p w:rsidR="008024F4" w:rsidRPr="00DA443C" w:rsidRDefault="008024F4" w:rsidP="008024F4">
      <w:pPr>
        <w:pStyle w:val="A9QuestionOption"/>
        <w:numPr>
          <w:ilvl w:val="8"/>
          <w:numId w:val="12"/>
        </w:numPr>
        <w:ind w:left="850" w:hanging="425"/>
        <w:rPr>
          <w:lang w:val="el-GR"/>
        </w:rPr>
      </w:pPr>
      <w:r>
        <w:rPr>
          <w:spacing w:val="-1"/>
          <w:lang w:val="el-GR"/>
        </w:rPr>
        <w:tab/>
      </w:r>
      <w:r>
        <w:rPr>
          <w:spacing w:val="-1"/>
          <w:lang w:val="el-GR"/>
        </w:rPr>
        <w:tab/>
      </w:r>
    </w:p>
    <w:p w:rsidR="008024F4" w:rsidRPr="001A10F0" w:rsidRDefault="008024F4" w:rsidP="008024F4">
      <w:pPr>
        <w:pStyle w:val="A9QuestionOption"/>
        <w:numPr>
          <w:ilvl w:val="8"/>
          <w:numId w:val="12"/>
        </w:numPr>
        <w:ind w:left="850" w:hanging="425"/>
        <w:rPr>
          <w:lang w:val="el-GR"/>
        </w:rPr>
      </w:pPr>
      <w:r>
        <w:rPr>
          <w:spacing w:val="-1"/>
          <w:lang w:val="el-GR"/>
        </w:rPr>
        <w:tab/>
      </w:r>
      <w:r w:rsidRPr="001A10F0">
        <w:rPr>
          <w:spacing w:val="-1"/>
          <w:lang w:val="el-GR"/>
        </w:rPr>
        <w:tab/>
      </w:r>
    </w:p>
    <w:p w:rsidR="008024F4" w:rsidRDefault="008024F4" w:rsidP="008024F4">
      <w:pPr>
        <w:pStyle w:val="A9QuestionOption"/>
        <w:numPr>
          <w:ilvl w:val="8"/>
          <w:numId w:val="12"/>
        </w:numPr>
        <w:ind w:left="850" w:hanging="425"/>
        <w:rPr>
          <w:lang w:val="el-GR"/>
        </w:rPr>
      </w:pPr>
      <w:r>
        <w:rPr>
          <w:lang w:val="el-GR"/>
        </w:rPr>
        <w:t>Πιο καλώδιο δεν έχει αντίστοιχη θύρα στην ερώτηση (3);</w:t>
      </w:r>
      <w:r w:rsidRPr="003A7D70">
        <w:rPr>
          <w:lang w:val="el-GR"/>
        </w:rPr>
        <w:t xml:space="preserve"> </w:t>
      </w:r>
      <w:r w:rsidRPr="003A7D70">
        <w:rPr>
          <w:lang w:val="el-GR"/>
        </w:rPr>
        <w:tab/>
      </w:r>
    </w:p>
    <w:p w:rsidR="008024F4" w:rsidRDefault="008024F4" w:rsidP="008024F4">
      <w:pPr>
        <w:pStyle w:val="A9QuestionOption"/>
        <w:numPr>
          <w:ilvl w:val="8"/>
          <w:numId w:val="12"/>
        </w:numPr>
        <w:ind w:left="850" w:hanging="425"/>
        <w:rPr>
          <w:lang w:val="el-GR"/>
        </w:rPr>
      </w:pPr>
      <w:r>
        <w:rPr>
          <w:lang w:val="el-GR"/>
        </w:rPr>
        <w:t>Ποιες θύρες δεν έχουν αντίστοιχο καλώδιο στην ερώτηση (5);</w:t>
      </w:r>
      <w:r>
        <w:rPr>
          <w:lang w:val="el-GR"/>
        </w:rPr>
        <w:tab/>
      </w:r>
    </w:p>
    <w:p w:rsidR="008024F4" w:rsidRDefault="008024F4" w:rsidP="008024F4">
      <w:pPr>
        <w:pStyle w:val="A8Question"/>
        <w:numPr>
          <w:ilvl w:val="7"/>
          <w:numId w:val="12"/>
        </w:numPr>
        <w:rPr>
          <w:lang w:val="el-GR"/>
        </w:rPr>
      </w:pPr>
      <w:r>
        <w:rPr>
          <w:lang w:val="el-GR"/>
        </w:rPr>
        <w:t>Τα παλαιότερα χρόνια, πολλοί κατασκευαστές περιφερειακών συσκευών δημιουργούσαν ο καθένας τη δική του κάρτα επέκτασης και καλώδιο για σύνδεσή της με τον υπολογιστή. Αυτό έχει εγκαταλειφθεί διότι είχε αρκετά μειονεκτήματα. Μπορείτε να σκεφτείτε μερικά;</w:t>
      </w:r>
    </w:p>
    <w:p w:rsidR="008024F4" w:rsidRDefault="008024F4" w:rsidP="003A7D70">
      <w:pPr>
        <w:pStyle w:val="QuestionBlankLineWithDots"/>
        <w:rPr>
          <w:lang w:val="el-GR"/>
        </w:rPr>
      </w:pPr>
      <w:r>
        <w:rPr>
          <w:lang w:val="el-GR"/>
        </w:rPr>
        <w:tab/>
      </w:r>
    </w:p>
    <w:p w:rsidR="008024F4" w:rsidRDefault="008024F4" w:rsidP="003A7D70">
      <w:pPr>
        <w:pStyle w:val="QuestionBlankLineWithDots"/>
        <w:rPr>
          <w:lang w:val="el-GR"/>
        </w:rPr>
      </w:pPr>
      <w:r>
        <w:rPr>
          <w:lang w:val="el-GR"/>
        </w:rPr>
        <w:tab/>
      </w:r>
    </w:p>
    <w:p w:rsidR="008024F4" w:rsidRDefault="008024F4" w:rsidP="003A7D70">
      <w:pPr>
        <w:pStyle w:val="QuestionBlankLineWithDots"/>
        <w:rPr>
          <w:lang w:val="el-GR"/>
        </w:rPr>
      </w:pPr>
      <w:r>
        <w:rPr>
          <w:lang w:val="el-GR"/>
        </w:rPr>
        <w:tab/>
      </w:r>
    </w:p>
    <w:p w:rsidR="008024F4" w:rsidRDefault="008024F4" w:rsidP="003A7D70">
      <w:pPr>
        <w:pStyle w:val="QuestionBlankLineWithDots"/>
        <w:rPr>
          <w:lang w:val="el-GR"/>
        </w:rPr>
      </w:pPr>
      <w:r>
        <w:rPr>
          <w:lang w:val="el-GR"/>
        </w:rPr>
        <w:tab/>
      </w:r>
    </w:p>
    <w:p w:rsidR="008024F4" w:rsidRPr="003A7D70" w:rsidRDefault="008024F4" w:rsidP="008024F4">
      <w:pPr>
        <w:pStyle w:val="A8Question"/>
        <w:numPr>
          <w:ilvl w:val="7"/>
          <w:numId w:val="12"/>
        </w:numPr>
        <w:rPr>
          <w:spacing w:val="-1"/>
          <w:lang w:val="el-GR"/>
        </w:rPr>
      </w:pPr>
      <w:r>
        <w:rPr>
          <w:lang w:val="el-GR"/>
        </w:rPr>
        <w:t>Αναζητήστε από το Διαδίκτυο ή από περιοδικά/διαφημιστικά την ονομασία και πληροφορίες τουλάχιστο ένα εξάρτημα του υπολογιστή, μία περιφερειακή συσκευή και μια κάρτα επέκτασης και φέρτε τα στην τάξη για συζήτηση.</w:t>
      </w:r>
    </w:p>
    <w:p w:rsidR="00D03F62" w:rsidRPr="001F1B7C" w:rsidRDefault="00D03F62" w:rsidP="00353BEF"/>
    <w:sectPr w:rsidR="00D03F62" w:rsidRPr="001F1B7C" w:rsidSect="008024F4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type w:val="oddPage"/>
      <w:pgSz w:w="11907" w:h="16840" w:code="9"/>
      <w:pgMar w:top="1134" w:right="1134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F38" w:rsidRDefault="00293F38" w:rsidP="00053B5B">
      <w:pPr>
        <w:spacing w:before="0" w:line="240" w:lineRule="auto"/>
      </w:pPr>
      <w:r>
        <w:separator/>
      </w:r>
    </w:p>
  </w:endnote>
  <w:endnote w:type="continuationSeparator" w:id="0">
    <w:p w:rsidR="00293F38" w:rsidRDefault="00293F38" w:rsidP="00053B5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24F4" w:rsidRPr="00A8597C" w:rsidRDefault="008024F4" w:rsidP="00F61DFA">
    <w:pPr>
      <w:pStyle w:val="Footer"/>
      <w:rPr>
        <w:lang w:val="en-US"/>
      </w:rPr>
    </w:pPr>
    <w:r w:rsidRPr="00F61DFA">
      <w:fldChar w:fldCharType="begin"/>
    </w:r>
    <w:r w:rsidRPr="00F61DFA">
      <w:instrText xml:space="preserve">PAGE  </w:instrText>
    </w:r>
    <w:r w:rsidRPr="00F61DFA">
      <w:fldChar w:fldCharType="separate"/>
    </w:r>
    <w:r w:rsidR="00A23996">
      <w:rPr>
        <w:noProof/>
      </w:rPr>
      <w:t>2</w:t>
    </w:r>
    <w:r w:rsidRPr="00F61DFA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24F4" w:rsidRPr="00310C2D" w:rsidRDefault="008024F4" w:rsidP="00310C2D">
    <w:pPr>
      <w:pStyle w:val="Footer"/>
      <w:jc w:val="right"/>
      <w:rPr>
        <w:lang w:val="en-US"/>
      </w:rPr>
    </w:pPr>
    <w:r w:rsidRPr="00310C2D">
      <w:fldChar w:fldCharType="begin"/>
    </w:r>
    <w:r w:rsidRPr="00310C2D">
      <w:instrText xml:space="preserve">PAGE  </w:instrText>
    </w:r>
    <w:r w:rsidRPr="00310C2D">
      <w:fldChar w:fldCharType="separate"/>
    </w:r>
    <w:r w:rsidR="00A23996">
      <w:rPr>
        <w:noProof/>
      </w:rPr>
      <w:t>3</w:t>
    </w:r>
    <w:r w:rsidRPr="00310C2D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24F4" w:rsidRPr="00A8597C" w:rsidRDefault="008024F4" w:rsidP="00A8597C">
    <w:pPr>
      <w:pStyle w:val="Footer"/>
      <w:jc w:val="right"/>
      <w:rPr>
        <w:lang w:val="en-US"/>
      </w:rPr>
    </w:pPr>
    <w:r w:rsidRPr="00F61DFA">
      <w:fldChar w:fldCharType="begin"/>
    </w:r>
    <w:r w:rsidRPr="00F61DFA">
      <w:instrText xml:space="preserve">PAGE  </w:instrText>
    </w:r>
    <w:r w:rsidRPr="00F61DFA">
      <w:fldChar w:fldCharType="separate"/>
    </w:r>
    <w:r w:rsidR="00A23996">
      <w:rPr>
        <w:noProof/>
      </w:rPr>
      <w:t>1</w:t>
    </w:r>
    <w:r w:rsidRPr="00F61DFA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F38" w:rsidRDefault="00293F38" w:rsidP="00053B5B">
      <w:pPr>
        <w:spacing w:before="0" w:line="240" w:lineRule="auto"/>
      </w:pPr>
      <w:r>
        <w:separator/>
      </w:r>
    </w:p>
  </w:footnote>
  <w:footnote w:type="continuationSeparator" w:id="0">
    <w:p w:rsidR="00293F38" w:rsidRDefault="00293F38" w:rsidP="00053B5B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24F4" w:rsidRPr="001F1B7C" w:rsidRDefault="008024F4">
    <w:pPr>
      <w:pStyle w:val="Header"/>
    </w:pPr>
    <w:r>
      <w:rPr>
        <w:lang w:val="en-US"/>
      </w:rPr>
      <w:t>B</w:t>
    </w:r>
    <w:r w:rsidRPr="001F1B7C">
      <w:t>.2.Μ1</w:t>
    </w:r>
    <w:r w:rsidRPr="001F1B7C">
      <w:tab/>
    </w:r>
    <w:r>
      <w:rPr>
        <w:lang w:val="en-US"/>
      </w:rPr>
      <w:t>B</w:t>
    </w:r>
    <w:r w:rsidRPr="001F1B7C">
      <w:t>.2 Υλικό/Αρχιτεκτονική Ηλεκτρονικού Υπολογιστή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24F4" w:rsidRPr="001F1B7C" w:rsidRDefault="008024F4" w:rsidP="00487A0F">
    <w:pPr>
      <w:pStyle w:val="Header"/>
    </w:pPr>
    <w:r>
      <w:rPr>
        <w:lang w:val="en-US"/>
      </w:rPr>
      <w:t>B</w:t>
    </w:r>
    <w:r w:rsidRPr="001F1B7C">
      <w:t>.2 Υλικό/Αρχιτεκτονική Ηλεκτρονικού Υπολογιστή</w:t>
    </w:r>
    <w:r w:rsidRPr="001F1B7C">
      <w:tab/>
    </w:r>
    <w:r>
      <w:rPr>
        <w:lang w:val="en-US"/>
      </w:rPr>
      <w:t>B</w:t>
    </w:r>
    <w:r w:rsidRPr="001F1B7C">
      <w:t>.2.Μ1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24F4" w:rsidRPr="00A8597C" w:rsidRDefault="008024F4" w:rsidP="00A8597C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45.75pt;height:45.75pt" o:bullet="t">
        <v:imagedata r:id="rId1" o:title=""/>
      </v:shape>
    </w:pict>
  </w:numPicBullet>
  <w:abstractNum w:abstractNumId="0">
    <w:nsid w:val="00696BB8"/>
    <w:multiLevelType w:val="hybridMultilevel"/>
    <w:tmpl w:val="69008754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1C4EE1"/>
    <w:multiLevelType w:val="hybridMultilevel"/>
    <w:tmpl w:val="234EB498"/>
    <w:lvl w:ilvl="0" w:tplc="D54EB31C">
      <w:start w:val="1"/>
      <w:numFmt w:val="bullet"/>
      <w:pStyle w:val="AimsBulletLis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8D5D81"/>
    <w:multiLevelType w:val="multilevel"/>
    <w:tmpl w:val="001A5B62"/>
    <w:lvl w:ilvl="0">
      <w:start w:val="1"/>
      <w:numFmt w:val="decimal"/>
      <w:lvlText w:val="ENOTHTA Β%1"/>
      <w:lvlJc w:val="left"/>
      <w:pPr>
        <w:tabs>
          <w:tab w:val="num" w:pos="3544"/>
        </w:tabs>
        <w:ind w:left="3544" w:hanging="3544"/>
      </w:pPr>
      <w:rPr>
        <w:rFonts w:hint="default"/>
      </w:rPr>
    </w:lvl>
    <w:lvl w:ilvl="1">
      <w:start w:val="1"/>
      <w:numFmt w:val="decimal"/>
      <w:lvlText w:val="Β%1.%2"/>
      <w:lvlJc w:val="left"/>
      <w:pPr>
        <w:tabs>
          <w:tab w:val="num" w:pos="3544"/>
        </w:tabs>
        <w:ind w:left="3544" w:hanging="1276"/>
      </w:pPr>
      <w:rPr>
        <w:rFonts w:hint="default"/>
      </w:rPr>
    </w:lvl>
    <w:lvl w:ilvl="2">
      <w:start w:val="1"/>
      <w:numFmt w:val="decimal"/>
      <w:lvlText w:val="Β%1.%3"/>
      <w:lvlJc w:val="left"/>
      <w:pPr>
        <w:tabs>
          <w:tab w:val="num" w:pos="2126"/>
        </w:tabs>
        <w:ind w:left="2126" w:hanging="1559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decimal"/>
      <w:lvlText w:val="%4.%5"/>
      <w:lvlJc w:val="left"/>
      <w:pPr>
        <w:tabs>
          <w:tab w:val="num" w:pos="992"/>
        </w:tabs>
        <w:ind w:left="992" w:hanging="567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701"/>
        </w:tabs>
        <w:ind w:left="1701" w:hanging="709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decimal"/>
      <w:lvlText w:val="%7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(%9)"/>
      <w:lvlJc w:val="left"/>
      <w:pPr>
        <w:tabs>
          <w:tab w:val="num" w:pos="851"/>
        </w:tabs>
        <w:ind w:left="851" w:hanging="426"/>
      </w:pPr>
      <w:rPr>
        <w:rFonts w:hint="default"/>
      </w:rPr>
    </w:lvl>
  </w:abstractNum>
  <w:abstractNum w:abstractNumId="3">
    <w:nsid w:val="30381C5F"/>
    <w:multiLevelType w:val="multilevel"/>
    <w:tmpl w:val="8CC84F84"/>
    <w:styleLink w:val="AHeadingsNumberingStyle"/>
    <w:lvl w:ilvl="0">
      <w:start w:val="1"/>
      <w:numFmt w:val="decimal"/>
      <w:lvlText w:val="ENOTHTA Β%1"/>
      <w:lvlJc w:val="left"/>
      <w:pPr>
        <w:tabs>
          <w:tab w:val="num" w:pos="3544"/>
        </w:tabs>
        <w:ind w:left="3544" w:hanging="3544"/>
      </w:pPr>
      <w:rPr>
        <w:rFonts w:hint="default"/>
      </w:rPr>
    </w:lvl>
    <w:lvl w:ilvl="1">
      <w:start w:val="1"/>
      <w:numFmt w:val="decimal"/>
      <w:lvlText w:val="Β%1.%2"/>
      <w:lvlJc w:val="left"/>
      <w:pPr>
        <w:tabs>
          <w:tab w:val="num" w:pos="3544"/>
        </w:tabs>
        <w:ind w:left="3544" w:hanging="1276"/>
      </w:pPr>
      <w:rPr>
        <w:rFonts w:hint="default"/>
      </w:rPr>
    </w:lvl>
    <w:lvl w:ilvl="2">
      <w:start w:val="1"/>
      <w:numFmt w:val="decimal"/>
      <w:lvlText w:val="Β%1.%3"/>
      <w:lvlJc w:val="left"/>
      <w:pPr>
        <w:tabs>
          <w:tab w:val="num" w:pos="2126"/>
        </w:tabs>
        <w:ind w:left="2126" w:hanging="1559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decimal"/>
      <w:lvlText w:val="%4.%5"/>
      <w:lvlJc w:val="left"/>
      <w:pPr>
        <w:tabs>
          <w:tab w:val="num" w:pos="992"/>
        </w:tabs>
        <w:ind w:left="992" w:hanging="567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701"/>
        </w:tabs>
        <w:ind w:left="1701" w:hanging="709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decimal"/>
      <w:lvlText w:val="%7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decimal"/>
      <w:lvlText w:val="(%9)"/>
      <w:lvlJc w:val="left"/>
      <w:pPr>
        <w:tabs>
          <w:tab w:val="num" w:pos="851"/>
        </w:tabs>
        <w:ind w:left="851" w:hanging="426"/>
      </w:pPr>
      <w:rPr>
        <w:rFonts w:hint="default"/>
      </w:rPr>
    </w:lvl>
  </w:abstractNum>
  <w:abstractNum w:abstractNumId="4">
    <w:nsid w:val="31960737"/>
    <w:multiLevelType w:val="multilevel"/>
    <w:tmpl w:val="C202656A"/>
    <w:lvl w:ilvl="0">
      <w:start w:val="1"/>
      <w:numFmt w:val="decimal"/>
      <w:lvlText w:val="ΕΝΟΤΗΤΑ Β%1"/>
      <w:lvlJc w:val="left"/>
      <w:pPr>
        <w:ind w:left="3544" w:hanging="3544"/>
      </w:pPr>
      <w:rPr>
        <w:rFonts w:hint="default"/>
      </w:rPr>
    </w:lvl>
    <w:lvl w:ilvl="1">
      <w:start w:val="1"/>
      <w:numFmt w:val="decimal"/>
      <w:lvlText w:val="Β%1.%2"/>
      <w:lvlJc w:val="left"/>
      <w:pPr>
        <w:tabs>
          <w:tab w:val="num" w:pos="3544"/>
        </w:tabs>
        <w:ind w:left="3544" w:hanging="1276"/>
      </w:pPr>
      <w:rPr>
        <w:rFonts w:hint="default"/>
      </w:rPr>
    </w:lvl>
    <w:lvl w:ilvl="2">
      <w:start w:val="1"/>
      <w:numFmt w:val="decimal"/>
      <w:lvlText w:val="Β%1.%2.%3"/>
      <w:lvlJc w:val="left"/>
      <w:pPr>
        <w:tabs>
          <w:tab w:val="num" w:pos="2126"/>
        </w:tabs>
        <w:ind w:left="2126" w:hanging="1559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decimal"/>
      <w:lvlText w:val="%4.%5"/>
      <w:lvlJc w:val="left"/>
      <w:pPr>
        <w:tabs>
          <w:tab w:val="num" w:pos="992"/>
        </w:tabs>
        <w:ind w:left="992" w:hanging="567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701"/>
        </w:tabs>
        <w:ind w:left="1701" w:hanging="709"/>
      </w:pPr>
      <w:rPr>
        <w:rFonts w:hint="default"/>
      </w:rPr>
    </w:lvl>
    <w:lvl w:ilvl="6">
      <w:start w:val="1"/>
      <w:numFmt w:val="none"/>
      <w:lvlText w:val="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(%9)"/>
      <w:lvlJc w:val="left"/>
      <w:pPr>
        <w:tabs>
          <w:tab w:val="num" w:pos="851"/>
        </w:tabs>
        <w:ind w:left="851" w:hanging="426"/>
      </w:pPr>
      <w:rPr>
        <w:rFonts w:hint="default"/>
      </w:rPr>
    </w:lvl>
  </w:abstractNum>
  <w:abstractNum w:abstractNumId="5">
    <w:nsid w:val="3EBD1CE3"/>
    <w:multiLevelType w:val="multilevel"/>
    <w:tmpl w:val="CC86B14E"/>
    <w:lvl w:ilvl="0">
      <w:start w:val="1"/>
      <w:numFmt w:val="bullet"/>
      <w:lvlText w:val=""/>
      <w:lvlJc w:val="left"/>
      <w:pPr>
        <w:tabs>
          <w:tab w:val="num" w:pos="720"/>
        </w:tabs>
        <w:ind w:left="280" w:hanging="280"/>
      </w:pPr>
      <w:rPr>
        <w:rFonts w:ascii="Symbol" w:hAnsi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560" w:hanging="28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4E596DE9"/>
    <w:multiLevelType w:val="multilevel"/>
    <w:tmpl w:val="E36A0250"/>
    <w:lvl w:ilvl="0">
      <w:start w:val="1"/>
      <w:numFmt w:val="decimal"/>
      <w:lvlText w:val="ENOTHTA Β%1"/>
      <w:lvlJc w:val="left"/>
      <w:pPr>
        <w:tabs>
          <w:tab w:val="num" w:pos="3544"/>
        </w:tabs>
        <w:ind w:left="3544" w:hanging="3544"/>
      </w:pPr>
      <w:rPr>
        <w:rFonts w:hint="default"/>
      </w:rPr>
    </w:lvl>
    <w:lvl w:ilvl="1">
      <w:start w:val="1"/>
      <w:numFmt w:val="decimal"/>
      <w:lvlText w:val="Β%1.%2"/>
      <w:lvlJc w:val="left"/>
      <w:pPr>
        <w:tabs>
          <w:tab w:val="num" w:pos="3544"/>
        </w:tabs>
        <w:ind w:left="3544" w:hanging="1276"/>
      </w:pPr>
      <w:rPr>
        <w:rFonts w:hint="default"/>
      </w:rPr>
    </w:lvl>
    <w:lvl w:ilvl="2">
      <w:start w:val="1"/>
      <w:numFmt w:val="decimal"/>
      <w:lvlText w:val="Β%1.%3"/>
      <w:lvlJc w:val="left"/>
      <w:pPr>
        <w:tabs>
          <w:tab w:val="num" w:pos="2126"/>
        </w:tabs>
        <w:ind w:left="2126" w:hanging="1559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decimal"/>
      <w:lvlText w:val="%4.%5"/>
      <w:lvlJc w:val="left"/>
      <w:pPr>
        <w:tabs>
          <w:tab w:val="num" w:pos="992"/>
        </w:tabs>
        <w:ind w:left="992" w:hanging="567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701"/>
        </w:tabs>
        <w:ind w:left="1701" w:hanging="709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decimal"/>
      <w:lvlText w:val="%7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decimal"/>
      <w:lvlText w:val="(%9)"/>
      <w:lvlJc w:val="left"/>
      <w:pPr>
        <w:tabs>
          <w:tab w:val="num" w:pos="851"/>
        </w:tabs>
        <w:ind w:left="851" w:hanging="426"/>
      </w:pPr>
      <w:rPr>
        <w:rFonts w:hint="default"/>
      </w:rPr>
    </w:lvl>
  </w:abstractNum>
  <w:abstractNum w:abstractNumId="7">
    <w:nsid w:val="56164A0A"/>
    <w:multiLevelType w:val="multilevel"/>
    <w:tmpl w:val="C202656A"/>
    <w:lvl w:ilvl="0">
      <w:start w:val="1"/>
      <w:numFmt w:val="decimal"/>
      <w:lvlText w:val="ΕΝΟΤΗΤΑ Β%1"/>
      <w:lvlJc w:val="left"/>
      <w:pPr>
        <w:ind w:left="3544" w:hanging="3544"/>
      </w:pPr>
      <w:rPr>
        <w:rFonts w:hint="default"/>
      </w:rPr>
    </w:lvl>
    <w:lvl w:ilvl="1">
      <w:start w:val="1"/>
      <w:numFmt w:val="decimal"/>
      <w:lvlText w:val="Β%1.%2"/>
      <w:lvlJc w:val="left"/>
      <w:pPr>
        <w:tabs>
          <w:tab w:val="num" w:pos="3544"/>
        </w:tabs>
        <w:ind w:left="3544" w:hanging="1276"/>
      </w:pPr>
      <w:rPr>
        <w:rFonts w:hint="default"/>
      </w:rPr>
    </w:lvl>
    <w:lvl w:ilvl="2">
      <w:start w:val="1"/>
      <w:numFmt w:val="decimal"/>
      <w:lvlText w:val="Β%1.%2.%3"/>
      <w:lvlJc w:val="left"/>
      <w:pPr>
        <w:tabs>
          <w:tab w:val="num" w:pos="2126"/>
        </w:tabs>
        <w:ind w:left="2126" w:hanging="1559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decimal"/>
      <w:lvlText w:val="%4.%5"/>
      <w:lvlJc w:val="left"/>
      <w:pPr>
        <w:tabs>
          <w:tab w:val="num" w:pos="992"/>
        </w:tabs>
        <w:ind w:left="992" w:hanging="567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701"/>
        </w:tabs>
        <w:ind w:left="1701" w:hanging="709"/>
      </w:pPr>
      <w:rPr>
        <w:rFonts w:hint="default"/>
      </w:rPr>
    </w:lvl>
    <w:lvl w:ilvl="6">
      <w:start w:val="1"/>
      <w:numFmt w:val="none"/>
      <w:lvlText w:val="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(%9)"/>
      <w:lvlJc w:val="left"/>
      <w:pPr>
        <w:tabs>
          <w:tab w:val="num" w:pos="851"/>
        </w:tabs>
        <w:ind w:left="851" w:hanging="426"/>
      </w:pPr>
      <w:rPr>
        <w:rFonts w:hint="default"/>
      </w:rPr>
    </w:lvl>
  </w:abstractNum>
  <w:abstractNum w:abstractNumId="8">
    <w:nsid w:val="5D357D2D"/>
    <w:multiLevelType w:val="multilevel"/>
    <w:tmpl w:val="EAFE99F8"/>
    <w:lvl w:ilvl="0">
      <w:start w:val="1"/>
      <w:numFmt w:val="decimal"/>
      <w:lvlText w:val="ENOTHTA Β%1"/>
      <w:lvlJc w:val="left"/>
      <w:pPr>
        <w:tabs>
          <w:tab w:val="num" w:pos="3544"/>
        </w:tabs>
        <w:ind w:left="3544" w:hanging="3544"/>
      </w:pPr>
      <w:rPr>
        <w:rFonts w:hint="default"/>
      </w:rPr>
    </w:lvl>
    <w:lvl w:ilvl="1">
      <w:start w:val="1"/>
      <w:numFmt w:val="decimal"/>
      <w:lvlText w:val="Β%1.%2"/>
      <w:lvlJc w:val="left"/>
      <w:pPr>
        <w:tabs>
          <w:tab w:val="num" w:pos="3544"/>
        </w:tabs>
        <w:ind w:left="3544" w:hanging="1276"/>
      </w:pPr>
      <w:rPr>
        <w:rFonts w:hint="default"/>
      </w:rPr>
    </w:lvl>
    <w:lvl w:ilvl="2">
      <w:start w:val="1"/>
      <w:numFmt w:val="decimal"/>
      <w:lvlText w:val="Β%1.%3"/>
      <w:lvlJc w:val="left"/>
      <w:pPr>
        <w:tabs>
          <w:tab w:val="num" w:pos="2126"/>
        </w:tabs>
        <w:ind w:left="2126" w:hanging="127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4.%5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843"/>
        </w:tabs>
        <w:ind w:left="1843" w:hanging="709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decimal"/>
      <w:lvlText w:val="%7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(%9)"/>
      <w:lvlJc w:val="left"/>
      <w:pPr>
        <w:tabs>
          <w:tab w:val="num" w:pos="851"/>
        </w:tabs>
        <w:ind w:left="851" w:hanging="426"/>
      </w:pPr>
      <w:rPr>
        <w:rFonts w:hint="default"/>
      </w:rPr>
    </w:lvl>
  </w:abstractNum>
  <w:abstractNum w:abstractNumId="9">
    <w:nsid w:val="67561725"/>
    <w:multiLevelType w:val="multilevel"/>
    <w:tmpl w:val="001A5B62"/>
    <w:lvl w:ilvl="0">
      <w:start w:val="1"/>
      <w:numFmt w:val="decimal"/>
      <w:lvlText w:val="ENOTHTA Β%1"/>
      <w:lvlJc w:val="left"/>
      <w:pPr>
        <w:tabs>
          <w:tab w:val="num" w:pos="3544"/>
        </w:tabs>
        <w:ind w:left="3544" w:hanging="3544"/>
      </w:pPr>
      <w:rPr>
        <w:rFonts w:hint="default"/>
      </w:rPr>
    </w:lvl>
    <w:lvl w:ilvl="1">
      <w:start w:val="1"/>
      <w:numFmt w:val="decimal"/>
      <w:lvlText w:val="Β%1.%2"/>
      <w:lvlJc w:val="left"/>
      <w:pPr>
        <w:tabs>
          <w:tab w:val="num" w:pos="3544"/>
        </w:tabs>
        <w:ind w:left="3544" w:hanging="1276"/>
      </w:pPr>
      <w:rPr>
        <w:rFonts w:hint="default"/>
      </w:rPr>
    </w:lvl>
    <w:lvl w:ilvl="2">
      <w:start w:val="1"/>
      <w:numFmt w:val="decimal"/>
      <w:lvlText w:val="Β%1.%3"/>
      <w:lvlJc w:val="left"/>
      <w:pPr>
        <w:tabs>
          <w:tab w:val="num" w:pos="2126"/>
        </w:tabs>
        <w:ind w:left="2126" w:hanging="1559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decimal"/>
      <w:lvlText w:val="%4.%5"/>
      <w:lvlJc w:val="left"/>
      <w:pPr>
        <w:tabs>
          <w:tab w:val="num" w:pos="992"/>
        </w:tabs>
        <w:ind w:left="992" w:hanging="567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701"/>
        </w:tabs>
        <w:ind w:left="1701" w:hanging="709"/>
      </w:pPr>
      <w:rPr>
        <w:rFonts w:hint="default"/>
      </w:rPr>
    </w:lvl>
    <w:lvl w:ilvl="6">
      <w:start w:val="1"/>
      <w:numFmt w:val="none"/>
      <w:pStyle w:val="A7WorksheetTitle"/>
      <w:lvlText w:val="%7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decimal"/>
      <w:pStyle w:val="A8Question"/>
      <w:lvlText w:val="%7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pStyle w:val="A9QuestionOption"/>
      <w:lvlText w:val="(%9)"/>
      <w:lvlJc w:val="left"/>
      <w:pPr>
        <w:tabs>
          <w:tab w:val="num" w:pos="851"/>
        </w:tabs>
        <w:ind w:left="851" w:hanging="426"/>
      </w:pPr>
      <w:rPr>
        <w:rFonts w:hint="default"/>
      </w:rPr>
    </w:lvl>
  </w:abstractNum>
  <w:abstractNum w:abstractNumId="10">
    <w:nsid w:val="6D6D34A1"/>
    <w:multiLevelType w:val="multilevel"/>
    <w:tmpl w:val="CC86B14E"/>
    <w:lvl w:ilvl="0">
      <w:start w:val="1"/>
      <w:numFmt w:val="bullet"/>
      <w:lvlText w:val=""/>
      <w:lvlJc w:val="left"/>
      <w:pPr>
        <w:tabs>
          <w:tab w:val="num" w:pos="720"/>
        </w:tabs>
        <w:ind w:left="280" w:hanging="280"/>
      </w:pPr>
      <w:rPr>
        <w:rFonts w:ascii="Symbol" w:hAnsi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560" w:hanging="28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6E0A4940"/>
    <w:multiLevelType w:val="multilevel"/>
    <w:tmpl w:val="C202656A"/>
    <w:lvl w:ilvl="0">
      <w:start w:val="1"/>
      <w:numFmt w:val="decimal"/>
      <w:lvlText w:val="ΕΝΟΤΗΤΑ Β%1"/>
      <w:lvlJc w:val="left"/>
      <w:pPr>
        <w:ind w:left="3544" w:hanging="3544"/>
      </w:pPr>
      <w:rPr>
        <w:rFonts w:hint="default"/>
      </w:rPr>
    </w:lvl>
    <w:lvl w:ilvl="1">
      <w:start w:val="1"/>
      <w:numFmt w:val="decimal"/>
      <w:lvlText w:val="Β%1.%2"/>
      <w:lvlJc w:val="left"/>
      <w:pPr>
        <w:tabs>
          <w:tab w:val="num" w:pos="3544"/>
        </w:tabs>
        <w:ind w:left="3544" w:hanging="1276"/>
      </w:pPr>
      <w:rPr>
        <w:rFonts w:hint="default"/>
      </w:rPr>
    </w:lvl>
    <w:lvl w:ilvl="2">
      <w:start w:val="1"/>
      <w:numFmt w:val="decimal"/>
      <w:lvlText w:val="Β%1.%2.%3"/>
      <w:lvlJc w:val="left"/>
      <w:pPr>
        <w:tabs>
          <w:tab w:val="num" w:pos="2126"/>
        </w:tabs>
        <w:ind w:left="2126" w:hanging="1559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decimal"/>
      <w:lvlText w:val="%4.%5"/>
      <w:lvlJc w:val="left"/>
      <w:pPr>
        <w:tabs>
          <w:tab w:val="num" w:pos="992"/>
        </w:tabs>
        <w:ind w:left="992" w:hanging="567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701"/>
        </w:tabs>
        <w:ind w:left="1701" w:hanging="709"/>
      </w:pPr>
      <w:rPr>
        <w:rFonts w:hint="default"/>
      </w:rPr>
    </w:lvl>
    <w:lvl w:ilvl="6">
      <w:start w:val="1"/>
      <w:numFmt w:val="none"/>
      <w:lvlText w:val="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(%9)"/>
      <w:lvlJc w:val="left"/>
      <w:pPr>
        <w:tabs>
          <w:tab w:val="num" w:pos="851"/>
        </w:tabs>
        <w:ind w:left="851" w:hanging="426"/>
      </w:pPr>
      <w:rPr>
        <w:rFonts w:hint="default"/>
      </w:rPr>
    </w:lvl>
  </w:abstractNum>
  <w:abstractNum w:abstractNumId="12">
    <w:nsid w:val="794F1A3C"/>
    <w:multiLevelType w:val="multilevel"/>
    <w:tmpl w:val="B10482A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ENOTHTA %1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(%8)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2"/>
  </w:num>
  <w:num w:numId="2">
    <w:abstractNumId w:val="2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2"/>
  </w:num>
  <w:num w:numId="6">
    <w:abstractNumId w:val="4"/>
  </w:num>
  <w:num w:numId="7">
    <w:abstractNumId w:val="9"/>
  </w:num>
  <w:num w:numId="8">
    <w:abstractNumId w:val="1"/>
  </w:num>
  <w:num w:numId="9">
    <w:abstractNumId w:val="7"/>
  </w:num>
  <w:num w:numId="10">
    <w:abstractNumId w:val="10"/>
  </w:num>
  <w:num w:numId="11">
    <w:abstractNumId w:val="5"/>
  </w:num>
  <w:num w:numId="12">
    <w:abstractNumId w:val="8"/>
  </w:num>
  <w:num w:numId="13">
    <w:abstractNumId w:val="3"/>
  </w:num>
  <w:num w:numId="14">
    <w:abstractNumId w:val="6"/>
  </w:num>
  <w:num w:numId="15">
    <w:abstractNumId w:val="0"/>
  </w:num>
  <w:num w:numId="16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mirrorMargins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55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4F4"/>
    <w:rsid w:val="0000274B"/>
    <w:rsid w:val="000039C4"/>
    <w:rsid w:val="000070A9"/>
    <w:rsid w:val="000139AA"/>
    <w:rsid w:val="00030B6C"/>
    <w:rsid w:val="000368B5"/>
    <w:rsid w:val="000449C6"/>
    <w:rsid w:val="00053B5B"/>
    <w:rsid w:val="00061F56"/>
    <w:rsid w:val="0007185D"/>
    <w:rsid w:val="0007630A"/>
    <w:rsid w:val="00080B2A"/>
    <w:rsid w:val="000910E7"/>
    <w:rsid w:val="00097D65"/>
    <w:rsid w:val="000A6A61"/>
    <w:rsid w:val="000A75B7"/>
    <w:rsid w:val="000B1BA7"/>
    <w:rsid w:val="000C0F17"/>
    <w:rsid w:val="000C1CDB"/>
    <w:rsid w:val="000C3C7A"/>
    <w:rsid w:val="000C5177"/>
    <w:rsid w:val="000C736E"/>
    <w:rsid w:val="000E4548"/>
    <w:rsid w:val="000F70F1"/>
    <w:rsid w:val="001018BA"/>
    <w:rsid w:val="00112801"/>
    <w:rsid w:val="00113A0C"/>
    <w:rsid w:val="00131772"/>
    <w:rsid w:val="00142D86"/>
    <w:rsid w:val="00145810"/>
    <w:rsid w:val="00154661"/>
    <w:rsid w:val="00172EBB"/>
    <w:rsid w:val="00177B30"/>
    <w:rsid w:val="0018253C"/>
    <w:rsid w:val="00192076"/>
    <w:rsid w:val="001A43B1"/>
    <w:rsid w:val="001B30F9"/>
    <w:rsid w:val="001B512F"/>
    <w:rsid w:val="001C4795"/>
    <w:rsid w:val="001D102E"/>
    <w:rsid w:val="001D522C"/>
    <w:rsid w:val="001D54EB"/>
    <w:rsid w:val="001E24CE"/>
    <w:rsid w:val="001F1B7C"/>
    <w:rsid w:val="002131FB"/>
    <w:rsid w:val="002235CB"/>
    <w:rsid w:val="00223C72"/>
    <w:rsid w:val="00223F6B"/>
    <w:rsid w:val="002348D1"/>
    <w:rsid w:val="002369BA"/>
    <w:rsid w:val="00237EA8"/>
    <w:rsid w:val="00240332"/>
    <w:rsid w:val="00243E1D"/>
    <w:rsid w:val="002453D0"/>
    <w:rsid w:val="00246E26"/>
    <w:rsid w:val="0025125B"/>
    <w:rsid w:val="00257BA4"/>
    <w:rsid w:val="0027417A"/>
    <w:rsid w:val="00276A9D"/>
    <w:rsid w:val="0029062B"/>
    <w:rsid w:val="00293F38"/>
    <w:rsid w:val="0029616E"/>
    <w:rsid w:val="002B4411"/>
    <w:rsid w:val="002D3511"/>
    <w:rsid w:val="002E1196"/>
    <w:rsid w:val="002E6F10"/>
    <w:rsid w:val="0030034F"/>
    <w:rsid w:val="00304D7E"/>
    <w:rsid w:val="00310C2D"/>
    <w:rsid w:val="003145C5"/>
    <w:rsid w:val="00321FCA"/>
    <w:rsid w:val="003227E7"/>
    <w:rsid w:val="00345FD8"/>
    <w:rsid w:val="00353BEF"/>
    <w:rsid w:val="00361C2D"/>
    <w:rsid w:val="00366B7C"/>
    <w:rsid w:val="003715A6"/>
    <w:rsid w:val="00382AD6"/>
    <w:rsid w:val="003A0BC9"/>
    <w:rsid w:val="003A727F"/>
    <w:rsid w:val="003C22B0"/>
    <w:rsid w:val="003C2856"/>
    <w:rsid w:val="003D21CD"/>
    <w:rsid w:val="003D2F95"/>
    <w:rsid w:val="00415995"/>
    <w:rsid w:val="004256D3"/>
    <w:rsid w:val="004258DF"/>
    <w:rsid w:val="00432B8F"/>
    <w:rsid w:val="00433109"/>
    <w:rsid w:val="00435993"/>
    <w:rsid w:val="00444FFE"/>
    <w:rsid w:val="00453428"/>
    <w:rsid w:val="004546FF"/>
    <w:rsid w:val="00454E67"/>
    <w:rsid w:val="00457EE1"/>
    <w:rsid w:val="004632F4"/>
    <w:rsid w:val="004658FB"/>
    <w:rsid w:val="004659CC"/>
    <w:rsid w:val="00466B5D"/>
    <w:rsid w:val="00473DB9"/>
    <w:rsid w:val="00487A0F"/>
    <w:rsid w:val="004926E2"/>
    <w:rsid w:val="004B7426"/>
    <w:rsid w:val="004C14FE"/>
    <w:rsid w:val="004D47B4"/>
    <w:rsid w:val="004F0D62"/>
    <w:rsid w:val="00501174"/>
    <w:rsid w:val="005169C3"/>
    <w:rsid w:val="00534294"/>
    <w:rsid w:val="00534B14"/>
    <w:rsid w:val="00534EE0"/>
    <w:rsid w:val="0054445F"/>
    <w:rsid w:val="0055108E"/>
    <w:rsid w:val="00561AA6"/>
    <w:rsid w:val="00562367"/>
    <w:rsid w:val="005663DA"/>
    <w:rsid w:val="0057208E"/>
    <w:rsid w:val="00572A32"/>
    <w:rsid w:val="00575360"/>
    <w:rsid w:val="00595C62"/>
    <w:rsid w:val="005A6E5B"/>
    <w:rsid w:val="005B602E"/>
    <w:rsid w:val="005D2250"/>
    <w:rsid w:val="005D51DC"/>
    <w:rsid w:val="005E400D"/>
    <w:rsid w:val="005E7519"/>
    <w:rsid w:val="005F0E21"/>
    <w:rsid w:val="005F155B"/>
    <w:rsid w:val="005F58FD"/>
    <w:rsid w:val="00614E17"/>
    <w:rsid w:val="00623AE0"/>
    <w:rsid w:val="006622A0"/>
    <w:rsid w:val="00666AA9"/>
    <w:rsid w:val="00670D5A"/>
    <w:rsid w:val="00673CC6"/>
    <w:rsid w:val="006824CE"/>
    <w:rsid w:val="00682CBB"/>
    <w:rsid w:val="00683C4D"/>
    <w:rsid w:val="00687A5F"/>
    <w:rsid w:val="006A0F7E"/>
    <w:rsid w:val="006A55F8"/>
    <w:rsid w:val="006B0665"/>
    <w:rsid w:val="006B2FA6"/>
    <w:rsid w:val="006B4C6A"/>
    <w:rsid w:val="006B754D"/>
    <w:rsid w:val="006C2063"/>
    <w:rsid w:val="006C3118"/>
    <w:rsid w:val="006E16B6"/>
    <w:rsid w:val="006E1F2B"/>
    <w:rsid w:val="006F64E3"/>
    <w:rsid w:val="007039F1"/>
    <w:rsid w:val="00704969"/>
    <w:rsid w:val="00707452"/>
    <w:rsid w:val="00707D43"/>
    <w:rsid w:val="00714E4D"/>
    <w:rsid w:val="007169F2"/>
    <w:rsid w:val="00731597"/>
    <w:rsid w:val="00735BE5"/>
    <w:rsid w:val="0074386A"/>
    <w:rsid w:val="0074570C"/>
    <w:rsid w:val="0075061C"/>
    <w:rsid w:val="00750803"/>
    <w:rsid w:val="007572AF"/>
    <w:rsid w:val="00762949"/>
    <w:rsid w:val="00770802"/>
    <w:rsid w:val="00770AEA"/>
    <w:rsid w:val="00770F59"/>
    <w:rsid w:val="00773751"/>
    <w:rsid w:val="00784F88"/>
    <w:rsid w:val="007A6C4B"/>
    <w:rsid w:val="007C126A"/>
    <w:rsid w:val="007E3836"/>
    <w:rsid w:val="007E3BE2"/>
    <w:rsid w:val="007F499C"/>
    <w:rsid w:val="00800885"/>
    <w:rsid w:val="008024F4"/>
    <w:rsid w:val="00802658"/>
    <w:rsid w:val="00804391"/>
    <w:rsid w:val="008046F4"/>
    <w:rsid w:val="008131F3"/>
    <w:rsid w:val="00813784"/>
    <w:rsid w:val="00840A53"/>
    <w:rsid w:val="00846EC2"/>
    <w:rsid w:val="008578A9"/>
    <w:rsid w:val="00872A0F"/>
    <w:rsid w:val="00872C33"/>
    <w:rsid w:val="0087351B"/>
    <w:rsid w:val="008745D8"/>
    <w:rsid w:val="00895163"/>
    <w:rsid w:val="008A1290"/>
    <w:rsid w:val="008A59E4"/>
    <w:rsid w:val="008B60B6"/>
    <w:rsid w:val="008C7C81"/>
    <w:rsid w:val="008D25AD"/>
    <w:rsid w:val="008D2A31"/>
    <w:rsid w:val="008D2D7D"/>
    <w:rsid w:val="008D3CAA"/>
    <w:rsid w:val="008E37C6"/>
    <w:rsid w:val="008F0286"/>
    <w:rsid w:val="008F09B3"/>
    <w:rsid w:val="008F31E7"/>
    <w:rsid w:val="008F5716"/>
    <w:rsid w:val="0090093E"/>
    <w:rsid w:val="009136D4"/>
    <w:rsid w:val="00917DE1"/>
    <w:rsid w:val="00920D5C"/>
    <w:rsid w:val="009251E7"/>
    <w:rsid w:val="00925B0D"/>
    <w:rsid w:val="0093509B"/>
    <w:rsid w:val="00941BE3"/>
    <w:rsid w:val="00942E57"/>
    <w:rsid w:val="00943DC7"/>
    <w:rsid w:val="00945156"/>
    <w:rsid w:val="009503AF"/>
    <w:rsid w:val="009567A8"/>
    <w:rsid w:val="0096241F"/>
    <w:rsid w:val="00970198"/>
    <w:rsid w:val="00970E73"/>
    <w:rsid w:val="00977839"/>
    <w:rsid w:val="009802A9"/>
    <w:rsid w:val="009811F3"/>
    <w:rsid w:val="0098462D"/>
    <w:rsid w:val="009850D4"/>
    <w:rsid w:val="009951A8"/>
    <w:rsid w:val="009B4C36"/>
    <w:rsid w:val="009C2805"/>
    <w:rsid w:val="009C3DD9"/>
    <w:rsid w:val="009D038E"/>
    <w:rsid w:val="009D5CAC"/>
    <w:rsid w:val="009D6254"/>
    <w:rsid w:val="009D7BEE"/>
    <w:rsid w:val="009E2298"/>
    <w:rsid w:val="00A018F6"/>
    <w:rsid w:val="00A056D0"/>
    <w:rsid w:val="00A06314"/>
    <w:rsid w:val="00A0788C"/>
    <w:rsid w:val="00A11571"/>
    <w:rsid w:val="00A1204A"/>
    <w:rsid w:val="00A21E6D"/>
    <w:rsid w:val="00A23969"/>
    <w:rsid w:val="00A23996"/>
    <w:rsid w:val="00A31D31"/>
    <w:rsid w:val="00A32519"/>
    <w:rsid w:val="00A34B34"/>
    <w:rsid w:val="00A4413D"/>
    <w:rsid w:val="00A506E2"/>
    <w:rsid w:val="00A5325B"/>
    <w:rsid w:val="00A57F38"/>
    <w:rsid w:val="00A6725B"/>
    <w:rsid w:val="00A7556F"/>
    <w:rsid w:val="00A76EB5"/>
    <w:rsid w:val="00A81E2A"/>
    <w:rsid w:val="00A8379E"/>
    <w:rsid w:val="00A8597C"/>
    <w:rsid w:val="00A90DDF"/>
    <w:rsid w:val="00A974D1"/>
    <w:rsid w:val="00AC0586"/>
    <w:rsid w:val="00AD47D7"/>
    <w:rsid w:val="00AD5EEB"/>
    <w:rsid w:val="00AD6F9E"/>
    <w:rsid w:val="00AF31FD"/>
    <w:rsid w:val="00B024E7"/>
    <w:rsid w:val="00B145A9"/>
    <w:rsid w:val="00B20C82"/>
    <w:rsid w:val="00B22DB8"/>
    <w:rsid w:val="00B33CC1"/>
    <w:rsid w:val="00B42435"/>
    <w:rsid w:val="00B46BF9"/>
    <w:rsid w:val="00B51FCC"/>
    <w:rsid w:val="00B5336B"/>
    <w:rsid w:val="00B54AD1"/>
    <w:rsid w:val="00B65FE0"/>
    <w:rsid w:val="00B70566"/>
    <w:rsid w:val="00B76447"/>
    <w:rsid w:val="00B774F1"/>
    <w:rsid w:val="00B84C22"/>
    <w:rsid w:val="00B85172"/>
    <w:rsid w:val="00BA3341"/>
    <w:rsid w:val="00BB18AB"/>
    <w:rsid w:val="00BB41BB"/>
    <w:rsid w:val="00BC59B8"/>
    <w:rsid w:val="00BD1C70"/>
    <w:rsid w:val="00BE0289"/>
    <w:rsid w:val="00BE28B3"/>
    <w:rsid w:val="00BF65DB"/>
    <w:rsid w:val="00C0398B"/>
    <w:rsid w:val="00C06A68"/>
    <w:rsid w:val="00C14136"/>
    <w:rsid w:val="00C1780C"/>
    <w:rsid w:val="00C2235F"/>
    <w:rsid w:val="00C26A64"/>
    <w:rsid w:val="00C36B55"/>
    <w:rsid w:val="00C40A20"/>
    <w:rsid w:val="00C4254D"/>
    <w:rsid w:val="00C44273"/>
    <w:rsid w:val="00C4568B"/>
    <w:rsid w:val="00C514F1"/>
    <w:rsid w:val="00C62274"/>
    <w:rsid w:val="00C6376F"/>
    <w:rsid w:val="00C717B3"/>
    <w:rsid w:val="00C83324"/>
    <w:rsid w:val="00C95E40"/>
    <w:rsid w:val="00C97AB6"/>
    <w:rsid w:val="00CA268F"/>
    <w:rsid w:val="00CB43E8"/>
    <w:rsid w:val="00CB6C50"/>
    <w:rsid w:val="00CC5A56"/>
    <w:rsid w:val="00CD02B7"/>
    <w:rsid w:val="00CD0ADC"/>
    <w:rsid w:val="00CD22BD"/>
    <w:rsid w:val="00CD490F"/>
    <w:rsid w:val="00CE3120"/>
    <w:rsid w:val="00CE3EA3"/>
    <w:rsid w:val="00D016CE"/>
    <w:rsid w:val="00D03F62"/>
    <w:rsid w:val="00D12699"/>
    <w:rsid w:val="00D20D8E"/>
    <w:rsid w:val="00D3217D"/>
    <w:rsid w:val="00D44D9D"/>
    <w:rsid w:val="00D51EDD"/>
    <w:rsid w:val="00D66852"/>
    <w:rsid w:val="00D72A82"/>
    <w:rsid w:val="00D80E13"/>
    <w:rsid w:val="00D8199B"/>
    <w:rsid w:val="00D81FFE"/>
    <w:rsid w:val="00D9190F"/>
    <w:rsid w:val="00DA491E"/>
    <w:rsid w:val="00DD659D"/>
    <w:rsid w:val="00DF359F"/>
    <w:rsid w:val="00E05D1D"/>
    <w:rsid w:val="00E07876"/>
    <w:rsid w:val="00E23BA1"/>
    <w:rsid w:val="00E25878"/>
    <w:rsid w:val="00E27E04"/>
    <w:rsid w:val="00E428AE"/>
    <w:rsid w:val="00E555D1"/>
    <w:rsid w:val="00E6007A"/>
    <w:rsid w:val="00E6152F"/>
    <w:rsid w:val="00E64AE1"/>
    <w:rsid w:val="00E6575E"/>
    <w:rsid w:val="00E709E6"/>
    <w:rsid w:val="00E77D52"/>
    <w:rsid w:val="00E83BCC"/>
    <w:rsid w:val="00E85C74"/>
    <w:rsid w:val="00EA5696"/>
    <w:rsid w:val="00EB4821"/>
    <w:rsid w:val="00EB75C8"/>
    <w:rsid w:val="00EC2DE3"/>
    <w:rsid w:val="00ED017E"/>
    <w:rsid w:val="00ED6A3E"/>
    <w:rsid w:val="00ED7166"/>
    <w:rsid w:val="00EF2A1B"/>
    <w:rsid w:val="00EF393E"/>
    <w:rsid w:val="00EF6DB7"/>
    <w:rsid w:val="00EF7CF2"/>
    <w:rsid w:val="00F004D9"/>
    <w:rsid w:val="00F13309"/>
    <w:rsid w:val="00F135F0"/>
    <w:rsid w:val="00F33AE0"/>
    <w:rsid w:val="00F61D9D"/>
    <w:rsid w:val="00F61DFA"/>
    <w:rsid w:val="00F7324D"/>
    <w:rsid w:val="00F75ADA"/>
    <w:rsid w:val="00F7737E"/>
    <w:rsid w:val="00F84DDE"/>
    <w:rsid w:val="00F92542"/>
    <w:rsid w:val="00F96AD0"/>
    <w:rsid w:val="00FA15F7"/>
    <w:rsid w:val="00FA36FB"/>
    <w:rsid w:val="00FA5347"/>
    <w:rsid w:val="00FA6178"/>
    <w:rsid w:val="00FB5F29"/>
    <w:rsid w:val="00FD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,"/>
  <w:listSeparator w:val=";"/>
  <w15:docId w15:val="{8A6D6201-58C0-4131-B4C4-70A7F886E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4969"/>
    <w:pPr>
      <w:spacing w:before="120" w:line="276" w:lineRule="auto"/>
      <w:jc w:val="both"/>
    </w:pPr>
    <w:rPr>
      <w:rFonts w:ascii="Tahoma" w:hAnsi="Tahoma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7572AF"/>
    <w:pPr>
      <w:pageBreakBefore/>
      <w:spacing w:before="2560" w:after="240" w:line="240" w:lineRule="auto"/>
      <w:ind w:left="3544" w:hanging="3544"/>
      <w:outlineLvl w:val="0"/>
    </w:pPr>
    <w:rPr>
      <w:b/>
      <w:sz w:val="48"/>
    </w:rPr>
  </w:style>
  <w:style w:type="paragraph" w:styleId="Heading2">
    <w:name w:val="heading 2"/>
    <w:basedOn w:val="Normal"/>
    <w:next w:val="Normal"/>
    <w:link w:val="Heading2Char"/>
    <w:qFormat/>
    <w:rsid w:val="003D21CD"/>
    <w:pPr>
      <w:pageBreakBefore/>
      <w:spacing w:before="2560" w:after="240" w:line="240" w:lineRule="auto"/>
      <w:jc w:val="left"/>
      <w:outlineLvl w:val="1"/>
    </w:pPr>
    <w:rPr>
      <w:b/>
      <w:sz w:val="40"/>
      <w:szCs w:val="48"/>
    </w:rPr>
  </w:style>
  <w:style w:type="paragraph" w:styleId="Heading3">
    <w:name w:val="heading 3"/>
    <w:basedOn w:val="Normal"/>
    <w:next w:val="Normal"/>
    <w:link w:val="Heading3Char"/>
    <w:qFormat/>
    <w:rsid w:val="003D21CD"/>
    <w:pPr>
      <w:pBdr>
        <w:top w:val="single" w:sz="12" w:space="1" w:color="008080"/>
        <w:left w:val="single" w:sz="12" w:space="31" w:color="008080"/>
        <w:bottom w:val="single" w:sz="12" w:space="1" w:color="008080"/>
        <w:right w:val="single" w:sz="12" w:space="4" w:color="008080"/>
      </w:pBdr>
      <w:shd w:val="clear" w:color="auto" w:fill="CCFFFF"/>
      <w:spacing w:line="240" w:lineRule="auto"/>
      <w:contextualSpacing/>
      <w:jc w:val="left"/>
      <w:outlineLvl w:val="2"/>
    </w:pPr>
    <w:rPr>
      <w:b/>
      <w:color w:val="244061" w:themeColor="accent1" w:themeShade="80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rsid w:val="003D21CD"/>
    <w:pPr>
      <w:keepNext/>
      <w:spacing w:before="240" w:line="240" w:lineRule="auto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qFormat/>
    <w:rsid w:val="003D21CD"/>
    <w:pPr>
      <w:keepNext/>
      <w:spacing w:line="240" w:lineRule="auto"/>
      <w:outlineLvl w:val="4"/>
    </w:pPr>
    <w:rPr>
      <w:i/>
    </w:rPr>
  </w:style>
  <w:style w:type="paragraph" w:styleId="Heading6">
    <w:name w:val="heading 6"/>
    <w:basedOn w:val="Normal"/>
    <w:next w:val="Normal"/>
    <w:link w:val="Heading6Char"/>
    <w:qFormat/>
    <w:rsid w:val="003D21CD"/>
    <w:pPr>
      <w:outlineLvl w:val="5"/>
    </w:pPr>
  </w:style>
  <w:style w:type="paragraph" w:styleId="Heading7">
    <w:name w:val="heading 7"/>
    <w:basedOn w:val="Normal"/>
    <w:next w:val="Normal"/>
    <w:link w:val="Heading7Char"/>
    <w:qFormat/>
    <w:rsid w:val="003D21CD"/>
    <w:p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link w:val="Heading8Char"/>
    <w:qFormat/>
    <w:rsid w:val="003D21CD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link w:val="Heading9Char"/>
    <w:qFormat/>
    <w:rsid w:val="003D21CD"/>
    <w:p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10C2D"/>
    <w:pPr>
      <w:pBdr>
        <w:bottom w:val="single" w:sz="2" w:space="1" w:color="3333FF"/>
      </w:pBdr>
      <w:tabs>
        <w:tab w:val="right" w:pos="9072"/>
      </w:tabs>
    </w:pPr>
    <w:rPr>
      <w:b/>
      <w:color w:val="3366FF"/>
      <w:sz w:val="20"/>
      <w:szCs w:val="22"/>
    </w:rPr>
  </w:style>
  <w:style w:type="paragraph" w:styleId="Footer">
    <w:name w:val="footer"/>
    <w:basedOn w:val="Normal"/>
    <w:link w:val="FooterChar"/>
    <w:rsid w:val="00310C2D"/>
    <w:pPr>
      <w:pBdr>
        <w:top w:val="single" w:sz="4" w:space="1" w:color="3366FF"/>
      </w:pBdr>
      <w:tabs>
        <w:tab w:val="center" w:pos="4320"/>
        <w:tab w:val="right" w:pos="9072"/>
      </w:tabs>
      <w:jc w:val="left"/>
    </w:pPr>
    <w:rPr>
      <w:b/>
      <w:color w:val="3366FF"/>
      <w:sz w:val="28"/>
    </w:rPr>
  </w:style>
  <w:style w:type="character" w:styleId="PageNumber">
    <w:name w:val="page number"/>
    <w:basedOn w:val="DefaultParagraphFont"/>
    <w:rsid w:val="00E83BCC"/>
    <w:rPr>
      <w:b/>
      <w:noProof/>
      <w:color w:val="3366FF"/>
      <w:sz w:val="28"/>
      <w:szCs w:val="28"/>
    </w:rPr>
  </w:style>
  <w:style w:type="table" w:styleId="TableGrid">
    <w:name w:val="Table Grid"/>
    <w:basedOn w:val="TableNormal"/>
    <w:rsid w:val="000C1CDB"/>
    <w:pPr>
      <w:spacing w:before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8A1290"/>
    <w:pPr>
      <w:jc w:val="center"/>
    </w:pPr>
    <w:rPr>
      <w:bCs/>
      <w:sz w:val="18"/>
      <w:szCs w:val="20"/>
    </w:rPr>
  </w:style>
  <w:style w:type="character" w:styleId="Hyperlink">
    <w:name w:val="Hyperlink"/>
    <w:uiPriority w:val="99"/>
    <w:rsid w:val="004256D3"/>
    <w:rPr>
      <w:color w:val="0000FF"/>
      <w:u w:val="single"/>
    </w:rPr>
  </w:style>
  <w:style w:type="character" w:styleId="Strong">
    <w:name w:val="Strong"/>
    <w:qFormat/>
    <w:rsid w:val="004256D3"/>
    <w:rPr>
      <w:b/>
      <w:bCs/>
    </w:rPr>
  </w:style>
  <w:style w:type="character" w:customStyle="1" w:styleId="Heading1Char">
    <w:name w:val="Heading 1 Char"/>
    <w:link w:val="Heading1"/>
    <w:rsid w:val="007572AF"/>
    <w:rPr>
      <w:rFonts w:ascii="Tahoma" w:hAnsi="Tahoma"/>
      <w:b/>
      <w:sz w:val="48"/>
      <w:szCs w:val="24"/>
      <w:lang w:eastAsia="en-US"/>
    </w:rPr>
  </w:style>
  <w:style w:type="paragraph" w:styleId="FootnoteText">
    <w:name w:val="footnote text"/>
    <w:basedOn w:val="Normal"/>
    <w:link w:val="FootnoteTextChar"/>
    <w:rsid w:val="0018253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18253C"/>
    <w:rPr>
      <w:rFonts w:ascii="Tahoma" w:hAnsi="Tahoma"/>
      <w:lang w:val="en-GB" w:eastAsia="en-US"/>
    </w:rPr>
  </w:style>
  <w:style w:type="character" w:styleId="FootnoteReference">
    <w:name w:val="footnote reference"/>
    <w:basedOn w:val="DefaultParagraphFont"/>
    <w:rsid w:val="0018253C"/>
    <w:rPr>
      <w:vertAlign w:val="superscript"/>
    </w:rPr>
  </w:style>
  <w:style w:type="character" w:customStyle="1" w:styleId="Heading2Char">
    <w:name w:val="Heading 2 Char"/>
    <w:link w:val="Heading2"/>
    <w:rsid w:val="009E2298"/>
    <w:rPr>
      <w:rFonts w:ascii="Tahoma" w:hAnsi="Tahoma"/>
      <w:b/>
      <w:sz w:val="40"/>
      <w:szCs w:val="48"/>
      <w:lang w:eastAsia="en-US"/>
    </w:rPr>
  </w:style>
  <w:style w:type="character" w:customStyle="1" w:styleId="HeaderChar">
    <w:name w:val="Header Char"/>
    <w:basedOn w:val="DefaultParagraphFont"/>
    <w:link w:val="Header"/>
    <w:rsid w:val="00310C2D"/>
    <w:rPr>
      <w:rFonts w:ascii="Tahoma" w:hAnsi="Tahoma"/>
      <w:b/>
      <w:color w:val="3366FF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rsid w:val="00310C2D"/>
    <w:rPr>
      <w:rFonts w:ascii="Tahoma" w:hAnsi="Tahoma"/>
      <w:b/>
      <w:color w:val="3366FF"/>
      <w:sz w:val="28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rsid w:val="004658FB"/>
    <w:rPr>
      <w:rFonts w:ascii="Tahoma" w:hAnsi="Tahoma"/>
      <w:b/>
      <w:color w:val="244061" w:themeColor="accent1" w:themeShade="80"/>
      <w:sz w:val="36"/>
      <w:szCs w:val="36"/>
      <w:shd w:val="clear" w:color="auto" w:fill="CCFFFF"/>
      <w:lang w:eastAsia="en-US"/>
    </w:rPr>
  </w:style>
  <w:style w:type="paragraph" w:styleId="TOC1">
    <w:name w:val="toc 1"/>
    <w:basedOn w:val="Normal"/>
    <w:next w:val="Normal"/>
    <w:autoRedefine/>
    <w:uiPriority w:val="39"/>
    <w:qFormat/>
    <w:rsid w:val="00D44D9D"/>
    <w:pPr>
      <w:keepNext/>
      <w:tabs>
        <w:tab w:val="right" w:leader="dot" w:pos="9062"/>
      </w:tabs>
      <w:spacing w:after="100" w:line="240" w:lineRule="auto"/>
      <w:ind w:left="1843" w:hanging="1843"/>
    </w:pPr>
    <w:rPr>
      <w:b/>
      <w:color w:val="E36C0A" w:themeColor="accent6" w:themeShade="BF"/>
      <w:sz w:val="24"/>
    </w:rPr>
  </w:style>
  <w:style w:type="paragraph" w:styleId="TOC2">
    <w:name w:val="toc 2"/>
    <w:basedOn w:val="Normal"/>
    <w:next w:val="Normal"/>
    <w:autoRedefine/>
    <w:uiPriority w:val="39"/>
    <w:qFormat/>
    <w:rsid w:val="00D44D9D"/>
    <w:pPr>
      <w:keepNext/>
      <w:tabs>
        <w:tab w:val="left" w:pos="1134"/>
        <w:tab w:val="right" w:leader="dot" w:pos="9056"/>
      </w:tabs>
      <w:spacing w:after="100" w:line="240" w:lineRule="auto"/>
      <w:ind w:left="221"/>
      <w:jc w:val="left"/>
    </w:pPr>
    <w:rPr>
      <w:b/>
      <w:i/>
      <w:noProof/>
      <w:color w:val="31849B" w:themeColor="accent5" w:themeShade="BF"/>
    </w:rPr>
  </w:style>
  <w:style w:type="paragraph" w:styleId="TOC3">
    <w:name w:val="toc 3"/>
    <w:basedOn w:val="Normal"/>
    <w:next w:val="Normal"/>
    <w:autoRedefine/>
    <w:uiPriority w:val="39"/>
    <w:qFormat/>
    <w:rsid w:val="00D44D9D"/>
    <w:pPr>
      <w:keepNext/>
      <w:tabs>
        <w:tab w:val="left" w:pos="1320"/>
        <w:tab w:val="right" w:leader="dot" w:pos="9062"/>
      </w:tabs>
      <w:spacing w:after="100" w:line="240" w:lineRule="auto"/>
      <w:ind w:left="1338" w:hanging="913"/>
    </w:pPr>
    <w:rPr>
      <w:b/>
      <w:color w:val="0070C0"/>
    </w:rPr>
  </w:style>
  <w:style w:type="paragraph" w:styleId="TOC4">
    <w:name w:val="toc 4"/>
    <w:basedOn w:val="Normal"/>
    <w:next w:val="Normal"/>
    <w:autoRedefine/>
    <w:uiPriority w:val="39"/>
    <w:rsid w:val="00D44D9D"/>
    <w:pPr>
      <w:tabs>
        <w:tab w:val="left" w:pos="1100"/>
        <w:tab w:val="right" w:leader="dot" w:pos="9062"/>
      </w:tabs>
      <w:spacing w:after="100" w:line="240" w:lineRule="auto"/>
      <w:ind w:left="1078" w:hanging="420"/>
    </w:pPr>
    <w:rPr>
      <w:sz w:val="20"/>
    </w:rPr>
  </w:style>
  <w:style w:type="paragraph" w:styleId="TOC5">
    <w:name w:val="toc 5"/>
    <w:basedOn w:val="Normal"/>
    <w:next w:val="Normal"/>
    <w:autoRedefine/>
    <w:uiPriority w:val="39"/>
    <w:rsid w:val="00D44D9D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D44D9D"/>
    <w:pPr>
      <w:spacing w:before="0" w:after="100"/>
      <w:ind w:left="1100"/>
      <w:jc w:val="left"/>
    </w:pPr>
    <w:rPr>
      <w:rFonts w:asciiTheme="minorHAnsi" w:eastAsiaTheme="minorEastAsia" w:hAnsiTheme="minorHAnsi" w:cstheme="minorBidi"/>
      <w:szCs w:val="22"/>
      <w:lang w:eastAsia="el-GR"/>
    </w:rPr>
  </w:style>
  <w:style w:type="paragraph" w:styleId="TOC7">
    <w:name w:val="toc 7"/>
    <w:basedOn w:val="Normal"/>
    <w:next w:val="Normal"/>
    <w:autoRedefine/>
    <w:uiPriority w:val="39"/>
    <w:unhideWhenUsed/>
    <w:rsid w:val="00D44D9D"/>
    <w:pPr>
      <w:spacing w:before="0" w:after="100"/>
      <w:ind w:left="1320"/>
      <w:jc w:val="left"/>
    </w:pPr>
    <w:rPr>
      <w:rFonts w:asciiTheme="minorHAnsi" w:eastAsiaTheme="minorEastAsia" w:hAnsiTheme="minorHAnsi" w:cstheme="minorBidi"/>
      <w:szCs w:val="22"/>
      <w:lang w:eastAsia="el-GR"/>
    </w:rPr>
  </w:style>
  <w:style w:type="paragraph" w:styleId="TOC8">
    <w:name w:val="toc 8"/>
    <w:basedOn w:val="Normal"/>
    <w:next w:val="Normal"/>
    <w:autoRedefine/>
    <w:uiPriority w:val="39"/>
    <w:unhideWhenUsed/>
    <w:rsid w:val="00D44D9D"/>
    <w:pPr>
      <w:spacing w:before="0" w:after="100"/>
      <w:ind w:left="1540"/>
      <w:jc w:val="left"/>
    </w:pPr>
    <w:rPr>
      <w:rFonts w:asciiTheme="minorHAnsi" w:eastAsiaTheme="minorEastAsia" w:hAnsiTheme="minorHAnsi" w:cstheme="minorBidi"/>
      <w:szCs w:val="22"/>
      <w:lang w:eastAsia="el-GR"/>
    </w:rPr>
  </w:style>
  <w:style w:type="paragraph" w:styleId="TOC9">
    <w:name w:val="toc 9"/>
    <w:basedOn w:val="Normal"/>
    <w:next w:val="Normal"/>
    <w:autoRedefine/>
    <w:uiPriority w:val="39"/>
    <w:unhideWhenUsed/>
    <w:rsid w:val="00D44D9D"/>
    <w:pPr>
      <w:spacing w:before="0" w:after="100"/>
      <w:ind w:left="1760"/>
      <w:jc w:val="left"/>
    </w:pPr>
    <w:rPr>
      <w:rFonts w:asciiTheme="minorHAnsi" w:eastAsiaTheme="minorEastAsia" w:hAnsiTheme="minorHAnsi" w:cstheme="minorBidi"/>
      <w:szCs w:val="22"/>
      <w:lang w:eastAsia="el-GR"/>
    </w:rPr>
  </w:style>
  <w:style w:type="character" w:customStyle="1" w:styleId="Heading4Char">
    <w:name w:val="Heading 4 Char"/>
    <w:basedOn w:val="DefaultParagraphFont"/>
    <w:link w:val="Heading4"/>
    <w:rsid w:val="004658FB"/>
    <w:rPr>
      <w:rFonts w:ascii="Tahoma" w:hAnsi="Tahoma"/>
      <w:b/>
      <w:sz w:val="22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rsid w:val="004658FB"/>
    <w:rPr>
      <w:rFonts w:ascii="Tahoma" w:hAnsi="Tahoma"/>
      <w:i/>
      <w:sz w:val="22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rsid w:val="004658FB"/>
    <w:rPr>
      <w:rFonts w:ascii="Tahoma" w:hAnsi="Tahoma"/>
      <w:sz w:val="22"/>
      <w:szCs w:val="24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45156"/>
    <w:pPr>
      <w:keepLines/>
      <w:spacing w:before="480"/>
      <w:ind w:left="0" w:firstLine="0"/>
      <w:outlineLvl w:val="9"/>
    </w:pPr>
    <w:rPr>
      <w:rFonts w:asciiTheme="majorHAnsi" w:eastAsiaTheme="majorEastAsia" w:hAnsiTheme="majorHAnsi" w:cstheme="majorBidi"/>
      <w:iCs/>
      <w:color w:val="365F91" w:themeColor="accent1" w:themeShade="BF"/>
      <w:sz w:val="28"/>
      <w:szCs w:val="28"/>
      <w:lang w:val="en-US" w:eastAsia="ja-JP"/>
    </w:rPr>
  </w:style>
  <w:style w:type="paragraph" w:customStyle="1" w:styleId="Activities">
    <w:name w:val="Activities"/>
    <w:basedOn w:val="Normal"/>
    <w:uiPriority w:val="99"/>
    <w:rsid w:val="00D44D9D"/>
    <w:pPr>
      <w:pBdr>
        <w:top w:val="single" w:sz="4" w:space="1" w:color="008000"/>
        <w:left w:val="single" w:sz="4" w:space="4" w:color="008000"/>
        <w:bottom w:val="single" w:sz="4" w:space="1" w:color="008000"/>
        <w:right w:val="single" w:sz="4" w:space="4" w:color="008000"/>
      </w:pBdr>
      <w:shd w:val="clear" w:color="auto" w:fill="CCFFFF"/>
      <w:spacing w:before="240" w:line="300" w:lineRule="auto"/>
      <w:jc w:val="center"/>
    </w:pPr>
    <w:rPr>
      <w:b/>
      <w:iCs/>
      <w:szCs w:val="20"/>
    </w:rPr>
  </w:style>
  <w:style w:type="paragraph" w:customStyle="1" w:styleId="activities2">
    <w:name w:val="activities2"/>
    <w:basedOn w:val="Activities"/>
    <w:rsid w:val="00D44D9D"/>
    <w:pPr>
      <w:pBdr>
        <w:top w:val="single" w:sz="4" w:space="1" w:color="808000"/>
        <w:left w:val="single" w:sz="4" w:space="4" w:color="808000"/>
        <w:bottom w:val="single" w:sz="4" w:space="1" w:color="808000"/>
        <w:right w:val="single" w:sz="4" w:space="4" w:color="808000"/>
      </w:pBdr>
      <w:shd w:val="clear" w:color="auto" w:fill="FFFF99"/>
    </w:pPr>
    <w:rPr>
      <w:iCs w:val="0"/>
    </w:rPr>
  </w:style>
  <w:style w:type="paragraph" w:customStyle="1" w:styleId="activities3">
    <w:name w:val="activities3"/>
    <w:basedOn w:val="Activities"/>
    <w:rsid w:val="00D44D9D"/>
    <w:p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4" w:color="FF0000"/>
      </w:pBdr>
      <w:shd w:val="clear" w:color="auto" w:fill="FFCC99"/>
    </w:pPr>
    <w:rPr>
      <w:iCs w:val="0"/>
    </w:rPr>
  </w:style>
  <w:style w:type="paragraph" w:customStyle="1" w:styleId="activities4">
    <w:name w:val="activities4"/>
    <w:basedOn w:val="Activities"/>
    <w:rsid w:val="00D44D9D"/>
    <w:pPr>
      <w:pBdr>
        <w:top w:val="single" w:sz="4" w:space="1" w:color="666699"/>
        <w:left w:val="single" w:sz="4" w:space="4" w:color="666699"/>
        <w:bottom w:val="single" w:sz="4" w:space="1" w:color="666699"/>
        <w:right w:val="single" w:sz="4" w:space="4" w:color="666699"/>
      </w:pBdr>
      <w:shd w:val="clear" w:color="auto" w:fill="CCCCFF"/>
    </w:pPr>
    <w:rPr>
      <w:iCs w:val="0"/>
    </w:rPr>
  </w:style>
  <w:style w:type="paragraph" w:customStyle="1" w:styleId="QuestionBlankLineWithDots">
    <w:name w:val="QuestionBlankLineWithDots"/>
    <w:basedOn w:val="Normal"/>
    <w:link w:val="QuestionBlankLineWithDotsChar"/>
    <w:qFormat/>
    <w:rsid w:val="002369BA"/>
    <w:pPr>
      <w:tabs>
        <w:tab w:val="right" w:leader="dot" w:pos="9072"/>
      </w:tabs>
      <w:spacing w:before="240" w:line="360" w:lineRule="auto"/>
    </w:pPr>
    <w:rPr>
      <w:lang w:val="en-US"/>
    </w:rPr>
  </w:style>
  <w:style w:type="character" w:customStyle="1" w:styleId="QuestionBlankLineWithDotsChar">
    <w:name w:val="QuestionBlankLineWithDots Char"/>
    <w:basedOn w:val="DefaultParagraphFont"/>
    <w:link w:val="QuestionBlankLineWithDots"/>
    <w:rsid w:val="002369BA"/>
    <w:rPr>
      <w:rFonts w:ascii="Tahoma" w:hAnsi="Tahoma"/>
      <w:sz w:val="22"/>
      <w:szCs w:val="24"/>
      <w:lang w:val="en-US" w:eastAsia="en-US"/>
    </w:rPr>
  </w:style>
  <w:style w:type="paragraph" w:customStyle="1" w:styleId="AimsBulletList">
    <w:name w:val="AimsBulletList"/>
    <w:basedOn w:val="Normal"/>
    <w:rsid w:val="007E3836"/>
    <w:pPr>
      <w:numPr>
        <w:numId w:val="8"/>
      </w:numPr>
      <w:pBdr>
        <w:top w:val="single" w:sz="4" w:space="1" w:color="FF9900"/>
        <w:left w:val="single" w:sz="4" w:space="4" w:color="FF9900"/>
        <w:bottom w:val="single" w:sz="4" w:space="1" w:color="FF9900"/>
        <w:right w:val="single" w:sz="4" w:space="4" w:color="FF9900"/>
      </w:pBdr>
      <w:shd w:val="clear" w:color="auto" w:fill="FFFFB7"/>
      <w:tabs>
        <w:tab w:val="left" w:pos="284"/>
      </w:tabs>
      <w:spacing w:before="0" w:line="240" w:lineRule="auto"/>
      <w:ind w:left="284" w:hanging="284"/>
    </w:pPr>
    <w:rPr>
      <w:sz w:val="20"/>
      <w:szCs w:val="20"/>
      <w:lang w:val="en-US"/>
    </w:rPr>
  </w:style>
  <w:style w:type="paragraph" w:customStyle="1" w:styleId="AimsTitle">
    <w:name w:val="AimsTitle"/>
    <w:basedOn w:val="Normal"/>
    <w:rsid w:val="00D44D9D"/>
    <w:pPr>
      <w:pBdr>
        <w:top w:val="single" w:sz="4" w:space="1" w:color="FF9900"/>
        <w:left w:val="single" w:sz="4" w:space="4" w:color="FF9900"/>
        <w:bottom w:val="single" w:sz="4" w:space="1" w:color="FF9900"/>
        <w:right w:val="single" w:sz="4" w:space="4" w:color="FF9900"/>
      </w:pBdr>
      <w:shd w:val="clear" w:color="auto" w:fill="FFFFB7"/>
    </w:pPr>
    <w:rPr>
      <w:b/>
      <w:bCs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4658FB"/>
    <w:rPr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rsid w:val="004658FB"/>
    <w:rPr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4658FB"/>
    <w:rPr>
      <w:rFonts w:ascii="Tahoma" w:hAnsi="Tahoma" w:cs="Arial"/>
      <w:sz w:val="22"/>
      <w:szCs w:val="22"/>
      <w:lang w:eastAsia="en-US"/>
    </w:rPr>
  </w:style>
  <w:style w:type="paragraph" w:customStyle="1" w:styleId="A8Question">
    <w:name w:val="A8_Question"/>
    <w:basedOn w:val="Normal"/>
    <w:link w:val="A8QuestionChar"/>
    <w:rsid w:val="008024F4"/>
    <w:pPr>
      <w:numPr>
        <w:ilvl w:val="7"/>
        <w:numId w:val="7"/>
      </w:numPr>
      <w:spacing w:before="240" w:after="60"/>
      <w:outlineLvl w:val="5"/>
    </w:pPr>
    <w:rPr>
      <w:iCs/>
      <w:lang w:val="en-US"/>
    </w:rPr>
  </w:style>
  <w:style w:type="paragraph" w:customStyle="1" w:styleId="A9QuestionOption">
    <w:name w:val="A9_QuestionOption"/>
    <w:basedOn w:val="Normal"/>
    <w:link w:val="A9QuestionOptionChar"/>
    <w:rsid w:val="008024F4"/>
    <w:pPr>
      <w:numPr>
        <w:ilvl w:val="8"/>
        <w:numId w:val="7"/>
      </w:numPr>
      <w:tabs>
        <w:tab w:val="right" w:leader="dot" w:pos="9072"/>
      </w:tabs>
      <w:spacing w:before="0" w:after="120"/>
      <w:outlineLvl w:val="8"/>
    </w:pPr>
    <w:rPr>
      <w:rFonts w:cs="Arial"/>
      <w:iCs/>
      <w:szCs w:val="22"/>
      <w:lang w:val="en-US"/>
    </w:rPr>
  </w:style>
  <w:style w:type="character" w:customStyle="1" w:styleId="A8QuestionChar">
    <w:name w:val="A8_Question Char"/>
    <w:basedOn w:val="DefaultParagraphFont"/>
    <w:link w:val="A8Question"/>
    <w:rsid w:val="008024F4"/>
    <w:rPr>
      <w:rFonts w:ascii="Tahoma" w:hAnsi="Tahoma"/>
      <w:iCs w:val="0"/>
      <w:sz w:val="22"/>
      <w:szCs w:val="24"/>
      <w:lang w:val="en-US" w:eastAsia="en-US"/>
    </w:rPr>
  </w:style>
  <w:style w:type="paragraph" w:customStyle="1" w:styleId="A7WorksheetTitle">
    <w:name w:val="A7_WorksheetTitle"/>
    <w:basedOn w:val="Normal"/>
    <w:link w:val="A7WorksheetTitleChar"/>
    <w:rsid w:val="007E3836"/>
    <w:pPr>
      <w:keepNext/>
      <w:numPr>
        <w:ilvl w:val="6"/>
        <w:numId w:val="7"/>
      </w:numPr>
      <w:pBdr>
        <w:top w:val="single" w:sz="12" w:space="1" w:color="365F91" w:themeColor="accent1" w:themeShade="BF"/>
        <w:left w:val="single" w:sz="12" w:space="4" w:color="365F91" w:themeColor="accent1" w:themeShade="BF"/>
        <w:bottom w:val="single" w:sz="12" w:space="1" w:color="365F91" w:themeColor="accent1" w:themeShade="BF"/>
        <w:right w:val="single" w:sz="12" w:space="4" w:color="365F91" w:themeColor="accent1" w:themeShade="BF"/>
      </w:pBdr>
      <w:shd w:val="clear" w:color="auto" w:fill="CCFFFF"/>
      <w:spacing w:before="240" w:line="240" w:lineRule="auto"/>
      <w:jc w:val="center"/>
      <w:outlineLvl w:val="3"/>
    </w:pPr>
    <w:rPr>
      <w:b/>
      <w:bCs/>
      <w:color w:val="365F91" w:themeColor="accent1" w:themeShade="BF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9QuestionOptionChar">
    <w:name w:val="A9_QuestionOption Char"/>
    <w:basedOn w:val="DefaultParagraphFont"/>
    <w:link w:val="A9QuestionOption"/>
    <w:rsid w:val="008024F4"/>
    <w:rPr>
      <w:rFonts w:ascii="Tahoma" w:hAnsi="Tahoma" w:cs="Arial"/>
      <w:iCs/>
      <w:sz w:val="22"/>
      <w:szCs w:val="22"/>
      <w:lang w:val="en-US" w:eastAsia="en-US"/>
    </w:rPr>
  </w:style>
  <w:style w:type="character" w:customStyle="1" w:styleId="A7WorksheetTitleChar">
    <w:name w:val="A7_WorksheetTitle Char"/>
    <w:basedOn w:val="DefaultParagraphFont"/>
    <w:link w:val="A7WorksheetTitle"/>
    <w:rsid w:val="007E3836"/>
    <w:rPr>
      <w:rFonts w:ascii="Tahoma" w:hAnsi="Tahoma"/>
      <w:b/>
      <w:bCs/>
      <w:color w:val="365F91" w:themeColor="accent1" w:themeShade="BF"/>
      <w:sz w:val="28"/>
      <w:szCs w:val="24"/>
      <w:shd w:val="clear" w:color="auto" w:fill="CCFFFF"/>
      <w:lang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alloonText">
    <w:name w:val="Balloon Text"/>
    <w:basedOn w:val="Normal"/>
    <w:link w:val="BalloonTextChar"/>
    <w:rsid w:val="008024F4"/>
    <w:pPr>
      <w:spacing w:before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24F4"/>
    <w:rPr>
      <w:rFonts w:ascii="Tahoma" w:hAnsi="Tahoma" w:cs="Tahoma"/>
      <w:sz w:val="16"/>
      <w:szCs w:val="16"/>
      <w:lang w:eastAsia="en-US"/>
    </w:rPr>
  </w:style>
  <w:style w:type="paragraph" w:styleId="ListNumber">
    <w:name w:val="List Number"/>
    <w:basedOn w:val="Normal"/>
    <w:rsid w:val="009811F3"/>
    <w:pPr>
      <w:spacing w:line="240" w:lineRule="auto"/>
      <w:ind w:left="284" w:hanging="284"/>
    </w:pPr>
    <w:rPr>
      <w:rFonts w:ascii="Arial" w:hAnsi="Arial"/>
      <w:sz w:val="20"/>
      <w:lang w:eastAsia="el-GR"/>
    </w:rPr>
  </w:style>
  <w:style w:type="numbering" w:customStyle="1" w:styleId="AHeadingsNumberingStyle">
    <w:name w:val="A_HeadingsNumberingStyle"/>
    <w:uiPriority w:val="99"/>
    <w:rsid w:val="009811F3"/>
    <w:pPr>
      <w:numPr>
        <w:numId w:val="13"/>
      </w:numPr>
    </w:pPr>
  </w:style>
  <w:style w:type="character" w:customStyle="1" w:styleId="ircsu">
    <w:name w:val="irc_su"/>
    <w:basedOn w:val="DefaultParagraphFont"/>
    <w:rsid w:val="00492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google.com/imgres?q=ethernet+cable&amp;hl=en&amp;gbv=2&amp;biw=1280&amp;bih=603&amp;tbm=isch&amp;tbnid=GTsYtWtEmw_wxM:&amp;imgrefurl=http://networkcable-tester.com/2011/08/30/ethernet-network-cable-8/&amp;docid=vZScoiUASDlNDM&amp;imgurl=http://networkcable-tester.com/wp-content/uploads/2011/08/ethernet-network-cable.jpg&amp;w=500&amp;h=500&amp;ei=4bMMT5CtD8XMtAao3tTBBA&amp;z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0.jpe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NotesAndWorksheets2012b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D96F1-DE6E-4066-9FDF-B4B3BC47D6A7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CCB33C5D-F369-40F6-90CC-9C424F26E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NotesAndWorksheets2012b.dotx</Template>
  <TotalTime>439</TotalTime>
  <Pages>4</Pages>
  <Words>747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ΦΥΛΛΟ ΕΡΓΑΣΙΑΣ Α</vt:lpstr>
    </vt:vector>
  </TitlesOfParts>
  <Company>HP</Company>
  <LinksUpToDate>false</LinksUpToDate>
  <CharactersWithSpaces>4997</CharactersWithSpaces>
  <SharedDoc>false</SharedDoc>
  <HLinks>
    <vt:vector size="6" baseType="variant">
      <vt:variant>
        <vt:i4>5570573</vt:i4>
      </vt:variant>
      <vt:variant>
        <vt:i4>0</vt:i4>
      </vt:variant>
      <vt:variant>
        <vt:i4>0</vt:i4>
      </vt:variant>
      <vt:variant>
        <vt:i4>5</vt:i4>
      </vt:variant>
      <vt:variant>
        <vt:lpwstr>http://www.pi.ac.cy/InternetSafety/secondary.html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ΦΥΛΛΟ ΕΡΓΑΣΙΑΣ Α</dc:title>
  <dc:creator>sm</dc:creator>
  <cp:lastModifiedBy>Christos Christou</cp:lastModifiedBy>
  <cp:revision>22</cp:revision>
  <cp:lastPrinted>2015-10-28T07:26:00Z</cp:lastPrinted>
  <dcterms:created xsi:type="dcterms:W3CDTF">2012-07-21T08:28:00Z</dcterms:created>
  <dcterms:modified xsi:type="dcterms:W3CDTF">2015-10-28T14:10:00Z</dcterms:modified>
</cp:coreProperties>
</file>